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9305C" w14:textId="3DB9F702" w:rsidR="001D7ECD" w:rsidRPr="00CD0366" w:rsidRDefault="001D7ECD" w:rsidP="00D518B3">
      <w:pPr>
        <w:pStyle w:val="Titre1"/>
        <w:ind w:left="0"/>
      </w:pPr>
      <w:r w:rsidRPr="00DA2B56">
        <w:rPr>
          <w:bdr w:val="none" w:sz="0" w:space="0" w:color="auto"/>
        </w:rPr>
        <w:t>Annexe 2 – Modèle de fiche d’aide au repérage et d’alerte</w:t>
      </w:r>
      <w:r w:rsidRPr="00CD0366">
        <w:t xml:space="preserve"> </w:t>
      </w:r>
    </w:p>
    <w:p w14:paraId="7051270A" w14:textId="77777777" w:rsidR="001D7ECD" w:rsidRPr="005F79A5" w:rsidRDefault="001D7ECD" w:rsidP="001D7ECD">
      <w:pPr>
        <w:pStyle w:val="Titre2"/>
      </w:pPr>
      <w:r>
        <w:t>Fiche à destination d</w:t>
      </w:r>
      <w:r w:rsidRPr="005F79A5">
        <w:t xml:space="preserve">es adultes </w:t>
      </w:r>
    </w:p>
    <w:p w14:paraId="7453A0F1" w14:textId="77777777" w:rsidR="001D7ECD" w:rsidRPr="00DA2B56" w:rsidRDefault="001D7ECD" w:rsidP="001D7ECD">
      <w:pPr>
        <w:jc w:val="center"/>
        <w:rPr>
          <w:rFonts w:ascii="Marianne" w:hAnsi="Marianne"/>
          <w:b/>
          <w:color w:val="085D54"/>
        </w:rPr>
      </w:pPr>
      <w:r w:rsidRPr="00DA2B56">
        <w:rPr>
          <w:rFonts w:ascii="Marianne" w:hAnsi="Marianne"/>
          <w:b/>
          <w:color w:val="085D54"/>
        </w:rPr>
        <w:t>FICHE D’AIDE AU REPÉRAGE D’ÉLÈVES EN SOUFFRANCE PSYCHIQUE</w:t>
      </w:r>
    </w:p>
    <w:p w14:paraId="4752368F" w14:textId="77777777" w:rsidR="001D7ECD" w:rsidRPr="00B165C3" w:rsidRDefault="001D7ECD" w:rsidP="001D7ECD">
      <w:r w:rsidRPr="00B165C3">
        <w:t xml:space="preserve">Cette fiche peut être remplie </w:t>
      </w:r>
      <w:r>
        <w:t>par</w:t>
      </w:r>
      <w:r w:rsidRPr="00B165C3">
        <w:t xml:space="preserve"> toute personne témoin d’un élève</w:t>
      </w:r>
      <w:r>
        <w:t xml:space="preserve"> </w:t>
      </w:r>
      <w:r w:rsidRPr="00B165C3">
        <w:t xml:space="preserve">en situation de souffrance psychique. </w:t>
      </w:r>
    </w:p>
    <w:p w14:paraId="3803F347" w14:textId="77777777" w:rsidR="001D7ECD" w:rsidRPr="00DA2B56" w:rsidRDefault="001D7ECD" w:rsidP="00DA2B56">
      <w:pPr>
        <w:pStyle w:val="Encadr"/>
      </w:pPr>
      <w:r w:rsidRPr="00DA2B56">
        <w:rPr>
          <w:color w:val="009B50"/>
          <w:sz w:val="28"/>
        </w:rPr>
        <w:sym w:font="Webdings" w:char="F069"/>
      </w:r>
      <w:r w:rsidRPr="00DA2B56">
        <w:t xml:space="preserve">En cas d’urgence, en cas de suspicion de risque de suicide, alertez au plus vite oralement un personnel de santé ou appelez le 31 14.  </w:t>
      </w:r>
    </w:p>
    <w:p w14:paraId="63211221" w14:textId="20E8B4CB" w:rsidR="001F22EA" w:rsidRPr="001A6D80" w:rsidRDefault="001F22EA" w:rsidP="001F22EA">
      <w:pPr>
        <w:jc w:val="both"/>
      </w:pPr>
      <w:r w:rsidRPr="001A6D80">
        <w:t>Fiche à déposer </w:t>
      </w:r>
      <w:r>
        <w:t>à </w:t>
      </w:r>
      <w:r w:rsidRPr="001A6D80">
        <w:t xml:space="preserve">: </w:t>
      </w:r>
      <w:sdt>
        <w:sdtPr>
          <w:id w:val="334894103"/>
          <w:placeholder>
            <w:docPart w:val="E752BCF4344647AD98F1ACD6435BFE91"/>
          </w:placeholder>
        </w:sdtPr>
        <w:sdtEndPr/>
        <w:sdtContent>
          <w:sdt>
            <w:sdtPr>
              <w:rPr>
                <w:sz w:val="18"/>
              </w:rPr>
              <w:id w:val="-1382557617"/>
              <w:placeholder>
                <w:docPart w:val="60C492965A4948B19A89DCD7CD8D479B"/>
              </w:placeholder>
            </w:sdtPr>
            <w:sdtEndPr/>
            <w:sdtContent>
              <w:r w:rsidR="00780338">
                <w:rPr>
                  <w:color w:val="009B50"/>
                  <w:sz w:val="18"/>
                </w:rPr>
                <w:t>un des membres de la cellule de veille (</w:t>
              </w:r>
              <w:proofErr w:type="spellStart"/>
              <w:r w:rsidR="00780338">
                <w:rPr>
                  <w:color w:val="009B50"/>
                  <w:sz w:val="18"/>
                </w:rPr>
                <w:t>PsyEn</w:t>
              </w:r>
              <w:proofErr w:type="spellEnd"/>
              <w:r w:rsidR="00780338">
                <w:rPr>
                  <w:color w:val="009B50"/>
                  <w:sz w:val="18"/>
                </w:rPr>
                <w:t>, AS, CPE, Proviseure adjointe, Infirmières)</w:t>
              </w:r>
            </w:sdtContent>
          </w:sdt>
        </w:sdtContent>
      </w:sdt>
    </w:p>
    <w:p w14:paraId="1EC28ECC" w14:textId="35BB10A2" w:rsidR="001D7ECD" w:rsidRPr="00B165C3" w:rsidRDefault="001D7ECD" w:rsidP="001F22EA">
      <w:pPr>
        <w:spacing w:before="1440"/>
        <w:jc w:val="both"/>
      </w:pPr>
      <w:r w:rsidRPr="00B165C3">
        <w:t xml:space="preserve">Toutes les informations partagées via cette fiche seront traitées de manière confidentielle. </w:t>
      </w:r>
    </w:p>
    <w:p w14:paraId="28ECED0C" w14:textId="77777777" w:rsidR="001D7ECD" w:rsidRPr="00FD6315" w:rsidRDefault="001D7ECD" w:rsidP="001D7ECD">
      <w:pPr>
        <w:pStyle w:val="Titre3"/>
      </w:pPr>
      <w:r>
        <w:t>Élève concerné</w:t>
      </w:r>
    </w:p>
    <w:p w14:paraId="64B12ABC" w14:textId="77777777" w:rsidR="001F22EA" w:rsidRDefault="001F22EA" w:rsidP="001F22EA">
      <w:r>
        <w:t>Nom :</w:t>
      </w:r>
      <w:r w:rsidRPr="00B165C3">
        <w:t xml:space="preserve"> </w:t>
      </w:r>
      <w:sdt>
        <w:sdtPr>
          <w:rPr>
            <w:color w:val="755348"/>
          </w:rPr>
          <w:id w:val="-1809006204"/>
          <w:placeholder>
            <w:docPart w:val="3B5E7D68D6BE4742B8F72589A229549C"/>
          </w:placeholder>
        </w:sdtPr>
        <w:sdtEndPr>
          <w:rPr>
            <w:color w:val="009B50"/>
          </w:rPr>
        </w:sdtEndPr>
        <w:sdtContent>
          <w:sdt>
            <w:sdtPr>
              <w:rPr>
                <w:color w:val="755348"/>
                <w:sz w:val="18"/>
              </w:rPr>
              <w:id w:val="-1513907001"/>
              <w:placeholder>
                <w:docPart w:val="C93349B142E94F9F96945F679C9CA556"/>
              </w:placeholder>
            </w:sdtPr>
            <w:sdtEndPr>
              <w:rPr>
                <w:color w:val="009B50"/>
              </w:rPr>
            </w:sdtEndPr>
            <w:sdtContent>
              <w:r w:rsidRPr="00DA2B56">
                <w:rPr>
                  <w:color w:val="009B50"/>
                  <w:sz w:val="18"/>
                </w:rPr>
                <w:t>à compléter</w:t>
              </w:r>
            </w:sdtContent>
          </w:sdt>
        </w:sdtContent>
      </w:sdt>
      <w:r>
        <w:tab/>
      </w:r>
      <w:r>
        <w:tab/>
      </w:r>
      <w:r>
        <w:tab/>
      </w:r>
      <w:r>
        <w:tab/>
      </w:r>
      <w:r>
        <w:tab/>
      </w:r>
      <w:r w:rsidRPr="00B165C3">
        <w:t xml:space="preserve">Prénom : </w:t>
      </w:r>
      <w:sdt>
        <w:sdtPr>
          <w:id w:val="2121796966"/>
          <w:placeholder>
            <w:docPart w:val="3B5E7D68D6BE4742B8F72589A229549C"/>
          </w:placeholder>
        </w:sdtPr>
        <w:sdtEndPr>
          <w:rPr>
            <w:color w:val="755348"/>
          </w:rPr>
        </w:sdtEndPr>
        <w:sdtContent>
          <w:sdt>
            <w:sdtPr>
              <w:rPr>
                <w:sz w:val="18"/>
              </w:rPr>
              <w:id w:val="-745495722"/>
              <w:placeholder>
                <w:docPart w:val="7A154EB35E4A4FB78971D3B5662F299A"/>
              </w:placeholder>
            </w:sdtPr>
            <w:sdtEndPr>
              <w:rPr>
                <w:color w:val="755348"/>
              </w:rPr>
            </w:sdtEndPr>
            <w:sdtContent>
              <w:r w:rsidRPr="00DA2B56">
                <w:rPr>
                  <w:color w:val="009B50"/>
                  <w:sz w:val="18"/>
                </w:rPr>
                <w:t>à compléter</w:t>
              </w:r>
            </w:sdtContent>
          </w:sdt>
        </w:sdtContent>
      </w:sdt>
    </w:p>
    <w:p w14:paraId="7BC15445" w14:textId="77777777" w:rsidR="001F22EA" w:rsidRPr="00B165C3" w:rsidRDefault="001F22EA" w:rsidP="001F22EA">
      <w:r w:rsidRPr="00B165C3">
        <w:t xml:space="preserve">Classe : </w:t>
      </w:r>
      <w:sdt>
        <w:sdtPr>
          <w:id w:val="-1955867626"/>
          <w:placeholder>
            <w:docPart w:val="3B5E7D68D6BE4742B8F72589A229549C"/>
          </w:placeholder>
        </w:sdtPr>
        <w:sdtEndPr/>
        <w:sdtContent>
          <w:sdt>
            <w:sdtPr>
              <w:rPr>
                <w:sz w:val="18"/>
              </w:rPr>
              <w:id w:val="1248467369"/>
              <w:placeholder>
                <w:docPart w:val="BB9B3E4694A340D9B4CF4273CD011C91"/>
              </w:placeholder>
            </w:sdtPr>
            <w:sdtEndPr/>
            <w:sdtContent>
              <w:r w:rsidRPr="00DA2B56">
                <w:rPr>
                  <w:color w:val="009B50"/>
                  <w:sz w:val="18"/>
                </w:rPr>
                <w:t>à compléter</w:t>
              </w:r>
            </w:sdtContent>
          </w:sdt>
        </w:sdtContent>
      </w:sdt>
    </w:p>
    <w:p w14:paraId="2C30F336" w14:textId="77777777" w:rsidR="001D7ECD" w:rsidRPr="00B165C3" w:rsidRDefault="001D7ECD" w:rsidP="001D7ECD">
      <w:pPr>
        <w:pStyle w:val="Titre3"/>
      </w:pPr>
      <w:r w:rsidRPr="00B165C3">
        <w:t>Personne rédigeant la fiche</w:t>
      </w:r>
    </w:p>
    <w:p w14:paraId="6CEF2BF1" w14:textId="77777777" w:rsidR="001D7ECD" w:rsidRPr="00B165C3" w:rsidRDefault="001D7ECD" w:rsidP="001D7ECD">
      <w:r w:rsidRPr="00B165C3">
        <w:t>Si vous signalez quelqu’un et que vous souhaitez un retour</w:t>
      </w:r>
      <w:r>
        <w:t xml:space="preserve"> ou pour pouvoir apporter davantage de précisions</w:t>
      </w:r>
      <w:r w:rsidRPr="00B165C3">
        <w:t xml:space="preserve">, merci de donner vos coordonnées : </w:t>
      </w:r>
    </w:p>
    <w:p w14:paraId="62B56BB0" w14:textId="77777777" w:rsidR="001F22EA" w:rsidRDefault="001F22EA" w:rsidP="001F22EA">
      <w:r>
        <w:t xml:space="preserve">Nom : </w:t>
      </w:r>
      <w:sdt>
        <w:sdtPr>
          <w:id w:val="-6986456"/>
          <w:placeholder>
            <w:docPart w:val="6ACA0B94FB57410CBA5EB6D95B188241"/>
          </w:placeholder>
        </w:sdtPr>
        <w:sdtEndPr/>
        <w:sdtContent>
          <w:sdt>
            <w:sdtPr>
              <w:rPr>
                <w:sz w:val="18"/>
              </w:rPr>
              <w:id w:val="1605849132"/>
              <w:placeholder>
                <w:docPart w:val="CAEA8091B4F74043B7D1C297784B7B75"/>
              </w:placeholder>
            </w:sdtPr>
            <w:sdtEndPr/>
            <w:sdtContent>
              <w:r w:rsidRPr="00DA2B56">
                <w:rPr>
                  <w:color w:val="009B50"/>
                  <w:sz w:val="18"/>
                </w:rPr>
                <w:t>à compléter</w:t>
              </w:r>
            </w:sdtContent>
          </w:sdt>
        </w:sdtContent>
      </w:sdt>
      <w:r>
        <w:tab/>
      </w:r>
      <w:r>
        <w:tab/>
      </w:r>
      <w:r>
        <w:tab/>
      </w:r>
      <w:r>
        <w:tab/>
      </w:r>
      <w:r>
        <w:tab/>
      </w:r>
      <w:r w:rsidRPr="00B165C3">
        <w:t xml:space="preserve">Prénom : </w:t>
      </w:r>
      <w:sdt>
        <w:sdtPr>
          <w:id w:val="1804807456"/>
          <w:placeholder>
            <w:docPart w:val="6ACA0B94FB57410CBA5EB6D95B188241"/>
          </w:placeholder>
        </w:sdtPr>
        <w:sdtEndPr>
          <w:rPr>
            <w:color w:val="755348"/>
          </w:rPr>
        </w:sdtEndPr>
        <w:sdtContent>
          <w:sdt>
            <w:sdtPr>
              <w:rPr>
                <w:sz w:val="18"/>
              </w:rPr>
              <w:id w:val="818924998"/>
              <w:placeholder>
                <w:docPart w:val="A809F1C8DEFA44849EB963FA0D25F320"/>
              </w:placeholder>
            </w:sdtPr>
            <w:sdtEndPr>
              <w:rPr>
                <w:color w:val="755348"/>
              </w:rPr>
            </w:sdtEndPr>
            <w:sdtContent>
              <w:r w:rsidRPr="00DA2B56">
                <w:rPr>
                  <w:color w:val="009B50"/>
                  <w:sz w:val="18"/>
                </w:rPr>
                <w:t>à compléter</w:t>
              </w:r>
            </w:sdtContent>
          </w:sdt>
        </w:sdtContent>
      </w:sdt>
    </w:p>
    <w:p w14:paraId="72B22E12" w14:textId="0D040E64" w:rsidR="001D7ECD" w:rsidRPr="00DA2B56" w:rsidRDefault="00DA2B56" w:rsidP="00DA2B56">
      <w:pPr>
        <w:pStyle w:val="Encadr"/>
      </w:pPr>
      <w:r w:rsidRPr="00DA2B56">
        <w:rPr>
          <w:color w:val="009B50"/>
          <w:sz w:val="28"/>
        </w:rPr>
        <w:sym w:font="Webdings" w:char="F069"/>
      </w:r>
      <w:r w:rsidR="00A468B4" w:rsidRPr="00DA2B56">
        <w:t xml:space="preserve">Il </w:t>
      </w:r>
      <w:r w:rsidR="001D7ECD" w:rsidRPr="00DA2B56">
        <w:t>n’est pas demandé d’explorer la situation, les symptômes, les habitudes de vie, mais simplement de décrire ce qui a été constaté, ce qui vous inquiète :</w:t>
      </w:r>
    </w:p>
    <w:p w14:paraId="389E4BE5" w14:textId="77777777" w:rsidR="001D7ECD" w:rsidRDefault="001D7ECD" w:rsidP="001D7ECD">
      <w:pPr>
        <w:spacing w:after="120"/>
      </w:pPr>
      <w:r>
        <w:br w:type="page"/>
      </w:r>
    </w:p>
    <w:tbl>
      <w:tblPr>
        <w:tblStyle w:val="Style1"/>
        <w:tblW w:w="10348" w:type="dxa"/>
        <w:tblInd w:w="-299" w:type="dxa"/>
        <w:tblLook w:val="04A0" w:firstRow="1" w:lastRow="0" w:firstColumn="1" w:lastColumn="0" w:noHBand="0" w:noVBand="1"/>
      </w:tblPr>
      <w:tblGrid>
        <w:gridCol w:w="4805"/>
        <w:gridCol w:w="5543"/>
      </w:tblGrid>
      <w:tr w:rsidR="00DA2B56" w:rsidRPr="00DA2B56" w14:paraId="567BED07" w14:textId="77777777" w:rsidTr="00DA2B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805" w:type="dxa"/>
            <w:shd w:val="clear" w:color="auto" w:fill="FFE552"/>
            <w:vAlign w:val="center"/>
          </w:tcPr>
          <w:p w14:paraId="2BD264A3" w14:textId="77777777" w:rsidR="001D7ECD" w:rsidRPr="00DA2B56" w:rsidRDefault="001D7ECD" w:rsidP="001F22EA">
            <w:pPr>
              <w:spacing w:before="60" w:beforeAutospacing="0" w:after="60" w:afterAutospacing="0"/>
              <w:jc w:val="center"/>
              <w:rPr>
                <w:rFonts w:ascii="Marianne" w:hAnsi="Marianne"/>
                <w:b w:val="0"/>
              </w:rPr>
            </w:pPr>
            <w:r w:rsidRPr="00DA2B56">
              <w:rPr>
                <w:rFonts w:ascii="Marianne" w:hAnsi="Marianne"/>
              </w:rPr>
              <w:lastRenderedPageBreak/>
              <w:t xml:space="preserve">Vous avez l’impression que l’élève </w:t>
            </w:r>
            <w:proofErr w:type="gramStart"/>
            <w:r w:rsidRPr="00DA2B56">
              <w:rPr>
                <w:rFonts w:ascii="Marianne" w:hAnsi="Marianne"/>
              </w:rPr>
              <w:t>a</w:t>
            </w:r>
            <w:proofErr w:type="gramEnd"/>
            <w:r w:rsidRPr="00DA2B56">
              <w:rPr>
                <w:rFonts w:ascii="Marianne" w:hAnsi="Marianne"/>
              </w:rPr>
              <w:t xml:space="preserve"> des difficultés concernant le ou les domaines suivants :</w:t>
            </w:r>
          </w:p>
        </w:tc>
        <w:tc>
          <w:tcPr>
            <w:tcW w:w="5543" w:type="dxa"/>
            <w:vAlign w:val="center"/>
          </w:tcPr>
          <w:p w14:paraId="416B8FE4" w14:textId="77777777" w:rsidR="001D7ECD" w:rsidRPr="00DA2B56" w:rsidRDefault="001D7ECD" w:rsidP="001F22EA">
            <w:pPr>
              <w:spacing w:before="60" w:beforeAutospacing="0" w:after="60" w:afterAutospacing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Marianne" w:hAnsi="Marianne"/>
                <w:b w:val="0"/>
              </w:rPr>
            </w:pPr>
            <w:r w:rsidRPr="00DA2B56">
              <w:rPr>
                <w:rFonts w:ascii="Marianne" w:hAnsi="Marianne"/>
              </w:rPr>
              <w:t>Observations</w:t>
            </w:r>
          </w:p>
        </w:tc>
      </w:tr>
      <w:tr w:rsidR="001D7ECD" w:rsidRPr="00B165C3" w14:paraId="31B32D39" w14:textId="77777777" w:rsidTr="00F14227">
        <w:trPr>
          <w:trHeight w:val="1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05" w:type="dxa"/>
            <w:shd w:val="clear" w:color="auto" w:fill="FFFFFF" w:themeFill="background1"/>
          </w:tcPr>
          <w:p w14:paraId="6B40FF28" w14:textId="77777777" w:rsidR="001D7ECD" w:rsidRPr="00FD6315" w:rsidRDefault="001D7ECD" w:rsidP="00F14227">
            <w:pPr>
              <w:spacing w:after="120"/>
              <w:rPr>
                <w:color w:val="auto"/>
              </w:rPr>
            </w:pPr>
            <w:r w:rsidRPr="00FD6315">
              <w:rPr>
                <w:color w:val="auto"/>
              </w:rPr>
              <w:t>Sommeil : somnolence en journée, fatigue récurrente…</w:t>
            </w:r>
          </w:p>
        </w:tc>
        <w:tc>
          <w:tcPr>
            <w:tcW w:w="5543" w:type="dxa"/>
            <w:shd w:val="clear" w:color="auto" w:fill="FFFFFF" w:themeFill="background1"/>
          </w:tcPr>
          <w:p w14:paraId="378984AA" w14:textId="77777777" w:rsidR="001D7ECD" w:rsidRPr="00FD6315" w:rsidRDefault="001D7ECD" w:rsidP="00F14227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1D7ECD" w:rsidRPr="00B165C3" w14:paraId="04C9E238" w14:textId="77777777" w:rsidTr="00F142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05" w:type="dxa"/>
            <w:shd w:val="clear" w:color="auto" w:fill="FFFFFF" w:themeFill="background1"/>
          </w:tcPr>
          <w:p w14:paraId="41DAB7C7" w14:textId="77777777" w:rsidR="001D7ECD" w:rsidRPr="00FD6315" w:rsidRDefault="001D7ECD" w:rsidP="00F14227">
            <w:pPr>
              <w:spacing w:after="120"/>
              <w:rPr>
                <w:color w:val="auto"/>
              </w:rPr>
            </w:pPr>
            <w:r w:rsidRPr="00FD6315">
              <w:rPr>
                <w:color w:val="auto"/>
              </w:rPr>
              <w:t xml:space="preserve">Alimentation : modifications de l’appétit, perte de poids ou prise de poids excessive…   </w:t>
            </w:r>
          </w:p>
        </w:tc>
        <w:tc>
          <w:tcPr>
            <w:tcW w:w="5543" w:type="dxa"/>
            <w:shd w:val="clear" w:color="auto" w:fill="FFFFFF" w:themeFill="background1"/>
          </w:tcPr>
          <w:p w14:paraId="7EC91F7C" w14:textId="77777777" w:rsidR="001D7ECD" w:rsidRPr="00FD6315" w:rsidRDefault="001D7ECD" w:rsidP="00F14227">
            <w:pPr>
              <w:spacing w:after="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1D7ECD" w:rsidRPr="00B165C3" w14:paraId="12761FD2" w14:textId="77777777" w:rsidTr="00F14227">
        <w:trPr>
          <w:trHeight w:val="1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05" w:type="dxa"/>
            <w:shd w:val="clear" w:color="auto" w:fill="FFFFFF" w:themeFill="background1"/>
          </w:tcPr>
          <w:p w14:paraId="4FF82FB9" w14:textId="77777777" w:rsidR="001D7ECD" w:rsidRPr="00FD6315" w:rsidRDefault="001D7ECD" w:rsidP="00F14227">
            <w:pPr>
              <w:spacing w:after="120"/>
              <w:rPr>
                <w:color w:val="auto"/>
              </w:rPr>
            </w:pPr>
            <w:r w:rsidRPr="00FD6315">
              <w:rPr>
                <w:color w:val="auto"/>
              </w:rPr>
              <w:t>Santé physique : passages aux toilettes, à l’infirmerie, plaintes somatiques fréquentes/douleurs multiples…</w:t>
            </w:r>
          </w:p>
        </w:tc>
        <w:tc>
          <w:tcPr>
            <w:tcW w:w="5543" w:type="dxa"/>
            <w:shd w:val="clear" w:color="auto" w:fill="FFFFFF" w:themeFill="background1"/>
          </w:tcPr>
          <w:p w14:paraId="7F4B9A94" w14:textId="77777777" w:rsidR="001D7ECD" w:rsidRPr="00FD6315" w:rsidRDefault="001D7ECD" w:rsidP="00F14227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1D7ECD" w:rsidRPr="00B165C3" w14:paraId="5C8B64ED" w14:textId="77777777" w:rsidTr="00F142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05" w:type="dxa"/>
            <w:shd w:val="clear" w:color="auto" w:fill="FFFFFF" w:themeFill="background1"/>
          </w:tcPr>
          <w:p w14:paraId="58AF7F19" w14:textId="77777777" w:rsidR="001D7ECD" w:rsidRPr="00FD6315" w:rsidRDefault="001D7ECD" w:rsidP="00F14227">
            <w:pPr>
              <w:spacing w:after="120"/>
              <w:rPr>
                <w:color w:val="auto"/>
              </w:rPr>
            </w:pPr>
            <w:r w:rsidRPr="00FD6315">
              <w:rPr>
                <w:color w:val="auto"/>
              </w:rPr>
              <w:t xml:space="preserve">Affectif/émotionnel : tristesse, excitation, anxiété, instabilité, nervosité, agressivité…   </w:t>
            </w:r>
          </w:p>
        </w:tc>
        <w:tc>
          <w:tcPr>
            <w:tcW w:w="5543" w:type="dxa"/>
            <w:shd w:val="clear" w:color="auto" w:fill="FFFFFF" w:themeFill="background1"/>
          </w:tcPr>
          <w:p w14:paraId="5FABCAAE" w14:textId="77777777" w:rsidR="001D7ECD" w:rsidRPr="00FD6315" w:rsidRDefault="001D7ECD" w:rsidP="00F14227">
            <w:pPr>
              <w:spacing w:after="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1D7ECD" w:rsidRPr="00B165C3" w14:paraId="016A6A11" w14:textId="77777777" w:rsidTr="00F14227">
        <w:trPr>
          <w:trHeight w:val="1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05" w:type="dxa"/>
            <w:shd w:val="clear" w:color="auto" w:fill="FFFFFF" w:themeFill="background1"/>
          </w:tcPr>
          <w:p w14:paraId="6AABD1A1" w14:textId="77777777" w:rsidR="001D7ECD" w:rsidRPr="00FD6315" w:rsidRDefault="001D7ECD" w:rsidP="00F14227">
            <w:pPr>
              <w:spacing w:after="120"/>
              <w:rPr>
                <w:color w:val="auto"/>
              </w:rPr>
            </w:pPr>
            <w:r w:rsidRPr="00FD6315">
              <w:rPr>
                <w:color w:val="auto"/>
              </w:rPr>
              <w:t xml:space="preserve">Scolaire : absentéisme, retards fréquents, fléchissement scolaire soudain, refus, rupture, phobie scolaire, échec scolaire… </w:t>
            </w:r>
          </w:p>
        </w:tc>
        <w:tc>
          <w:tcPr>
            <w:tcW w:w="5543" w:type="dxa"/>
            <w:shd w:val="clear" w:color="auto" w:fill="FFFFFF" w:themeFill="background1"/>
          </w:tcPr>
          <w:p w14:paraId="5C95FF27" w14:textId="77777777" w:rsidR="001D7ECD" w:rsidRPr="00FD6315" w:rsidRDefault="001D7ECD" w:rsidP="00F14227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1D7ECD" w:rsidRPr="00B165C3" w14:paraId="37148915" w14:textId="77777777" w:rsidTr="00F142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05" w:type="dxa"/>
            <w:shd w:val="clear" w:color="auto" w:fill="FFFFFF" w:themeFill="background1"/>
          </w:tcPr>
          <w:p w14:paraId="6A73BB0E" w14:textId="77777777" w:rsidR="001D7ECD" w:rsidRPr="00FD6315" w:rsidRDefault="001D7ECD" w:rsidP="00F14227">
            <w:pPr>
              <w:spacing w:after="120"/>
              <w:rPr>
                <w:color w:val="auto"/>
              </w:rPr>
            </w:pPr>
            <w:r w:rsidRPr="00FD6315">
              <w:rPr>
                <w:color w:val="auto"/>
              </w:rPr>
              <w:t xml:space="preserve">Comportemental : difficultés à faire face au quotidien, isolement, mutisme, relation de dépendance aux adultes, agressivité envers les autres ou soi-même, violence… </w:t>
            </w:r>
          </w:p>
        </w:tc>
        <w:tc>
          <w:tcPr>
            <w:tcW w:w="5543" w:type="dxa"/>
            <w:shd w:val="clear" w:color="auto" w:fill="FFFFFF" w:themeFill="background1"/>
          </w:tcPr>
          <w:p w14:paraId="74DC00B8" w14:textId="77777777" w:rsidR="001D7ECD" w:rsidRPr="00FD6315" w:rsidRDefault="001D7ECD" w:rsidP="00F14227">
            <w:pPr>
              <w:spacing w:after="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1D7ECD" w:rsidRPr="00B165C3" w14:paraId="6540A3A5" w14:textId="77777777" w:rsidTr="00F14227">
        <w:trPr>
          <w:trHeight w:val="1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05" w:type="dxa"/>
            <w:shd w:val="clear" w:color="auto" w:fill="FFFFFF" w:themeFill="background1"/>
          </w:tcPr>
          <w:p w14:paraId="29DBB662" w14:textId="77777777" w:rsidR="001D7ECD" w:rsidRPr="00FD6315" w:rsidRDefault="001D7ECD" w:rsidP="00F14227">
            <w:pPr>
              <w:spacing w:after="120"/>
              <w:rPr>
                <w:color w:val="auto"/>
              </w:rPr>
            </w:pPr>
            <w:r w:rsidRPr="00FD6315">
              <w:rPr>
                <w:color w:val="auto"/>
              </w:rPr>
              <w:t>Consommation excessive de produits</w:t>
            </w:r>
            <w:r>
              <w:rPr>
                <w:color w:val="auto"/>
              </w:rPr>
              <w:t>/</w:t>
            </w:r>
            <w:r w:rsidRPr="00FD6315">
              <w:rPr>
                <w:color w:val="auto"/>
              </w:rPr>
              <w:t xml:space="preserve">addictions (tabac, alcool, médicaments, cannabis…) </w:t>
            </w:r>
          </w:p>
        </w:tc>
        <w:tc>
          <w:tcPr>
            <w:tcW w:w="5543" w:type="dxa"/>
            <w:shd w:val="clear" w:color="auto" w:fill="FFFFFF" w:themeFill="background1"/>
          </w:tcPr>
          <w:p w14:paraId="6CF09994" w14:textId="77777777" w:rsidR="001D7ECD" w:rsidRPr="00FD6315" w:rsidRDefault="001D7ECD" w:rsidP="00F14227">
            <w:pPr>
              <w:spacing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</w:p>
        </w:tc>
      </w:tr>
      <w:tr w:rsidR="001D7ECD" w:rsidRPr="00B165C3" w14:paraId="46D63F94" w14:textId="77777777" w:rsidTr="00F1422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05" w:type="dxa"/>
            <w:shd w:val="clear" w:color="auto" w:fill="FFFFFF" w:themeFill="background1"/>
          </w:tcPr>
          <w:p w14:paraId="7BD2EBE5" w14:textId="77777777" w:rsidR="001D7ECD" w:rsidRPr="00FD6315" w:rsidRDefault="001D7ECD" w:rsidP="00F14227">
            <w:pPr>
              <w:spacing w:after="120"/>
              <w:rPr>
                <w:color w:val="auto"/>
              </w:rPr>
            </w:pPr>
            <w:r w:rsidRPr="00FD6315">
              <w:rPr>
                <w:color w:val="auto"/>
              </w:rPr>
              <w:t>Mal-être : attitude inquiéta</w:t>
            </w:r>
            <w:r>
              <w:rPr>
                <w:color w:val="auto"/>
              </w:rPr>
              <w:t>nte…</w:t>
            </w:r>
          </w:p>
        </w:tc>
        <w:tc>
          <w:tcPr>
            <w:tcW w:w="5543" w:type="dxa"/>
            <w:shd w:val="clear" w:color="auto" w:fill="FFFFFF" w:themeFill="background1"/>
          </w:tcPr>
          <w:p w14:paraId="65B0B32A" w14:textId="77777777" w:rsidR="001D7ECD" w:rsidRPr="00FD6315" w:rsidRDefault="001D7ECD" w:rsidP="00F14227">
            <w:pPr>
              <w:spacing w:after="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color w:val="auto"/>
              </w:rPr>
            </w:pPr>
          </w:p>
        </w:tc>
      </w:tr>
    </w:tbl>
    <w:p w14:paraId="2B60BB8B" w14:textId="5F30BC05" w:rsidR="00B165C3" w:rsidRDefault="001F22EA" w:rsidP="001F22EA">
      <w:r>
        <w:t xml:space="preserve">Date : </w:t>
      </w:r>
      <w:sdt>
        <w:sdtPr>
          <w:id w:val="-629240938"/>
          <w:placeholder>
            <w:docPart w:val="624F08BCA6B4438DB1251966A22FAC4B"/>
          </w:placeholder>
        </w:sdtPr>
        <w:sdtEndPr/>
        <w:sdtContent>
          <w:sdt>
            <w:sdtPr>
              <w:rPr>
                <w:sz w:val="18"/>
              </w:rPr>
              <w:id w:val="988902036"/>
              <w:placeholder>
                <w:docPart w:val="F45A7A9A66D448ED9C7A9F3F16B675EB"/>
              </w:placeholder>
            </w:sdtPr>
            <w:sdtEndPr/>
            <w:sdtContent>
              <w:r w:rsidRPr="00DA2B56">
                <w:rPr>
                  <w:color w:val="009B50"/>
                  <w:sz w:val="18"/>
                </w:rPr>
                <w:t>à compléter</w:t>
              </w:r>
            </w:sdtContent>
          </w:sdt>
        </w:sdtContent>
      </w:sdt>
    </w:p>
    <w:sectPr w:rsidR="00B165C3" w:rsidSect="001A65D6">
      <w:footerReference w:type="default" r:id="rId7"/>
      <w:headerReference w:type="first" r:id="rId8"/>
      <w:footerReference w:type="first" r:id="rId9"/>
      <w:pgSz w:w="11906" w:h="16838"/>
      <w:pgMar w:top="964" w:right="964" w:bottom="964" w:left="964" w:header="709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8B80A4" w14:textId="77777777" w:rsidR="00076C38" w:rsidRDefault="00076C38" w:rsidP="00A920E8">
      <w:pPr>
        <w:spacing w:after="0"/>
      </w:pPr>
      <w:r>
        <w:separator/>
      </w:r>
    </w:p>
  </w:endnote>
  <w:endnote w:type="continuationSeparator" w:id="0">
    <w:p w14:paraId="51582EA1" w14:textId="77777777" w:rsidR="00076C38" w:rsidRDefault="00076C38" w:rsidP="00A920E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rianne Light">
    <w:altName w:val="Calibri"/>
    <w:charset w:val="00"/>
    <w:family w:val="auto"/>
    <w:pitch w:val="variable"/>
    <w:sig w:usb0="0000000F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 Medium">
    <w:altName w:val="Calibri"/>
    <w:charset w:val="00"/>
    <w:family w:val="auto"/>
    <w:pitch w:val="variable"/>
    <w:sig w:usb0="0000000F" w:usb1="00000000" w:usb2="00000000" w:usb3="00000000" w:csb0="00000003" w:csb1="00000000"/>
  </w:font>
  <w:font w:name="Marianne">
    <w:altName w:val="Times New Roman"/>
    <w:charset w:val="00"/>
    <w:family w:val="auto"/>
    <w:pitch w:val="variable"/>
    <w:sig w:usb0="0000000F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542AE0" w14:textId="052065BF" w:rsidR="00A920E8" w:rsidRDefault="00A920E8" w:rsidP="00A920E8">
    <w:pPr>
      <w:pStyle w:val="Pieddepage"/>
    </w:pPr>
    <w:r w:rsidRPr="00A920E8">
      <w:t>Protocole santé mentale des élèves</w:t>
    </w:r>
    <w:r>
      <w:t xml:space="preserve"> - septembre </w:t>
    </w:r>
    <w:r w:rsidR="00322557">
      <w:t>2025</w:t>
    </w:r>
    <w:r>
      <w:tab/>
    </w:r>
    <w:r>
      <w:fldChar w:fldCharType="begin"/>
    </w:r>
    <w:r>
      <w:instrText>PAGE   \* MERGEFORMAT</w:instrText>
    </w:r>
    <w:r>
      <w:fldChar w:fldCharType="separate"/>
    </w:r>
    <w:r w:rsidR="00864CFB">
      <w:rPr>
        <w:noProof/>
      </w:rPr>
      <w:t>7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BC674" w14:textId="7A8001DE" w:rsidR="00A920E8" w:rsidRDefault="00A920E8" w:rsidP="00A920E8">
    <w:pPr>
      <w:pStyle w:val="Pieddepage"/>
    </w:pPr>
    <w:r w:rsidRPr="00A920E8">
      <w:t>Protocole santé mentale des élèves</w:t>
    </w:r>
    <w:r>
      <w:t xml:space="preserve"> - septembre 202</w:t>
    </w:r>
    <w:r w:rsidR="00622627">
      <w:t>5</w:t>
    </w:r>
    <w:r>
      <w:tab/>
    </w:r>
    <w:r>
      <w:fldChar w:fldCharType="begin"/>
    </w:r>
    <w:r>
      <w:instrText>PAGE   \* MERGEFORMAT</w:instrText>
    </w:r>
    <w:r>
      <w:fldChar w:fldCharType="separate"/>
    </w:r>
    <w:r w:rsidR="00864CFB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B31F72" w14:textId="77777777" w:rsidR="00076C38" w:rsidRDefault="00076C38" w:rsidP="00A920E8">
      <w:pPr>
        <w:spacing w:after="0"/>
      </w:pPr>
      <w:r>
        <w:separator/>
      </w:r>
    </w:p>
  </w:footnote>
  <w:footnote w:type="continuationSeparator" w:id="0">
    <w:p w14:paraId="7E9A0F61" w14:textId="77777777" w:rsidR="00076C38" w:rsidRDefault="00076C38" w:rsidP="00A920E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40C93" w14:textId="56CD7B92" w:rsidR="00A920E8" w:rsidRPr="00CB2CED" w:rsidRDefault="00CB2CED" w:rsidP="00CB2CED">
    <w:pPr>
      <w:pStyle w:val="En-tte"/>
    </w:pPr>
    <w:r>
      <w:rPr>
        <w:noProof/>
      </w:rPr>
      <mc:AlternateContent>
        <mc:Choice Requires="wps">
          <w:drawing>
            <wp:inline distT="0" distB="0" distL="0" distR="0" wp14:anchorId="1AA45BC7" wp14:editId="4D76E72A">
              <wp:extent cx="304800" cy="304800"/>
              <wp:effectExtent l="0" t="0" r="0" b="0"/>
              <wp:docPr id="875619890" name="Rectangle 1" descr="Académie de Lyon Logo PNG Vector (EPS, PDF, SVG) Free Downloa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D1A733A" id="Rectangle 1" o:spid="_x0000_s1026" alt="Académie de Lyon Logo PNG Vector (EPS, PDF, SVG) Free Download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<o:lock v:ext="edit" aspectratio="t"/>
              <w10:anchorlock/>
            </v:rect>
          </w:pict>
        </mc:Fallback>
      </mc:AlternateContent>
    </w:r>
    <w:r>
      <w:rPr>
        <w:noProof/>
      </w:rPr>
      <w:drawing>
        <wp:inline distT="0" distB="0" distL="0" distR="0" wp14:anchorId="240A7558" wp14:editId="2518F109">
          <wp:extent cx="895350" cy="895350"/>
          <wp:effectExtent l="0" t="0" r="0" b="0"/>
          <wp:docPr id="778091261" name="Image 2" descr="Une image contenant texte, Police, logo, Graphique&#10;&#10;Le contenu généré par l’IA peut êtr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8091261" name="Image 2" descr="Une image contenant texte, Police, logo, Graphique&#10;&#10;Le contenu généré par l’IA peut êtr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5350" cy="895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81AE2E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C2872D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5F443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D4882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57AB1C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17EE46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E899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B0E4F6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1D82F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97E09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84A2DF9"/>
    <w:multiLevelType w:val="hybridMultilevel"/>
    <w:tmpl w:val="B62AFE9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B5F621F"/>
    <w:multiLevelType w:val="hybridMultilevel"/>
    <w:tmpl w:val="2140F6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03C1263"/>
    <w:multiLevelType w:val="hybridMultilevel"/>
    <w:tmpl w:val="2C46D87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2FB4BFB"/>
    <w:multiLevelType w:val="hybridMultilevel"/>
    <w:tmpl w:val="40960F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6A568BE"/>
    <w:multiLevelType w:val="hybridMultilevel"/>
    <w:tmpl w:val="116E198E"/>
    <w:lvl w:ilvl="0" w:tplc="212AA114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  <w:color w:val="009081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5" w15:restartNumberingAfterBreak="0">
    <w:nsid w:val="18F11098"/>
    <w:multiLevelType w:val="hybridMultilevel"/>
    <w:tmpl w:val="99164EFE"/>
    <w:lvl w:ilvl="0" w:tplc="EAA2D3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9B5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C7259D"/>
    <w:multiLevelType w:val="hybridMultilevel"/>
    <w:tmpl w:val="9CD2A9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511220"/>
    <w:multiLevelType w:val="hybridMultilevel"/>
    <w:tmpl w:val="2D301378"/>
    <w:lvl w:ilvl="0" w:tplc="45F08D4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9B50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00F16E5"/>
    <w:multiLevelType w:val="hybridMultilevel"/>
    <w:tmpl w:val="11C64EBA"/>
    <w:lvl w:ilvl="0" w:tplc="5B8A27B8">
      <w:start w:val="7"/>
      <w:numFmt w:val="bullet"/>
      <w:lvlText w:val="-"/>
      <w:lvlJc w:val="left"/>
      <w:pPr>
        <w:ind w:left="339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19" w15:restartNumberingAfterBreak="0">
    <w:nsid w:val="2C545FB5"/>
    <w:multiLevelType w:val="hybridMultilevel"/>
    <w:tmpl w:val="D1147BA4"/>
    <w:lvl w:ilvl="0" w:tplc="DD64EB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558A2"/>
      </w:rPr>
    </w:lvl>
    <w:lvl w:ilvl="1" w:tplc="AE2C742A">
      <w:start w:val="1"/>
      <w:numFmt w:val="bullet"/>
      <w:pStyle w:val="Listepuces2"/>
      <w:lvlText w:val=""/>
      <w:lvlJc w:val="left"/>
      <w:pPr>
        <w:ind w:left="1440" w:hanging="360"/>
      </w:pPr>
      <w:rPr>
        <w:rFonts w:ascii="Wingdings" w:hAnsi="Wingdings" w:hint="default"/>
        <w:color w:val="AD4847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0C0688"/>
    <w:multiLevelType w:val="hybridMultilevel"/>
    <w:tmpl w:val="F5F8C5C4"/>
    <w:lvl w:ilvl="0" w:tplc="7F86E05C">
      <w:start w:val="1"/>
      <w:numFmt w:val="bullet"/>
      <w:lvlText w:val=""/>
      <w:lvlJc w:val="left"/>
      <w:pPr>
        <w:ind w:left="377" w:hanging="360"/>
      </w:pPr>
      <w:rPr>
        <w:rFonts w:ascii="Symbol" w:hAnsi="Symbol" w:hint="default"/>
        <w:color w:val="009B50"/>
      </w:rPr>
    </w:lvl>
    <w:lvl w:ilvl="1" w:tplc="040C0003" w:tentative="1">
      <w:start w:val="1"/>
      <w:numFmt w:val="bullet"/>
      <w:lvlText w:val="o"/>
      <w:lvlJc w:val="left"/>
      <w:pPr>
        <w:ind w:left="10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37" w:hanging="360"/>
      </w:pPr>
      <w:rPr>
        <w:rFonts w:ascii="Wingdings" w:hAnsi="Wingdings" w:hint="default"/>
      </w:rPr>
    </w:lvl>
  </w:abstractNum>
  <w:abstractNum w:abstractNumId="21" w15:restartNumberingAfterBreak="0">
    <w:nsid w:val="354678B5"/>
    <w:multiLevelType w:val="hybridMultilevel"/>
    <w:tmpl w:val="EF00677C"/>
    <w:lvl w:ilvl="0" w:tplc="577A60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293C49"/>
    <w:multiLevelType w:val="hybridMultilevel"/>
    <w:tmpl w:val="FF840446"/>
    <w:lvl w:ilvl="0" w:tplc="5B8A27B8">
      <w:start w:val="7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CDC6384"/>
    <w:multiLevelType w:val="hybridMultilevel"/>
    <w:tmpl w:val="05D8A1B4"/>
    <w:lvl w:ilvl="0" w:tplc="46DE4086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F3F6A7D"/>
    <w:multiLevelType w:val="hybridMultilevel"/>
    <w:tmpl w:val="37EA7824"/>
    <w:lvl w:ilvl="0" w:tplc="040C0001">
      <w:start w:val="1"/>
      <w:numFmt w:val="bullet"/>
      <w:lvlText w:val=""/>
      <w:lvlJc w:val="left"/>
      <w:pPr>
        <w:ind w:left="37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37" w:hanging="360"/>
      </w:pPr>
      <w:rPr>
        <w:rFonts w:ascii="Wingdings" w:hAnsi="Wingdings" w:hint="default"/>
      </w:rPr>
    </w:lvl>
  </w:abstractNum>
  <w:abstractNum w:abstractNumId="25" w15:restartNumberingAfterBreak="0">
    <w:nsid w:val="4F791141"/>
    <w:multiLevelType w:val="hybridMultilevel"/>
    <w:tmpl w:val="019626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C06B53"/>
    <w:multiLevelType w:val="hybridMultilevel"/>
    <w:tmpl w:val="86E20DFC"/>
    <w:lvl w:ilvl="0" w:tplc="BE8C9BE2">
      <w:start w:val="1"/>
      <w:numFmt w:val="bullet"/>
      <w:lvlText w:val=""/>
      <w:lvlJc w:val="left"/>
      <w:pPr>
        <w:ind w:left="377" w:hanging="360"/>
      </w:pPr>
      <w:rPr>
        <w:rFonts w:ascii="Symbol" w:hAnsi="Symbol" w:hint="default"/>
        <w:color w:val="009B50"/>
      </w:rPr>
    </w:lvl>
    <w:lvl w:ilvl="1" w:tplc="040C0003" w:tentative="1">
      <w:start w:val="1"/>
      <w:numFmt w:val="bullet"/>
      <w:lvlText w:val="o"/>
      <w:lvlJc w:val="left"/>
      <w:pPr>
        <w:ind w:left="10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37" w:hanging="360"/>
      </w:pPr>
      <w:rPr>
        <w:rFonts w:ascii="Wingdings" w:hAnsi="Wingdings" w:hint="default"/>
      </w:rPr>
    </w:lvl>
  </w:abstractNum>
  <w:abstractNum w:abstractNumId="27" w15:restartNumberingAfterBreak="0">
    <w:nsid w:val="534D774A"/>
    <w:multiLevelType w:val="hybridMultilevel"/>
    <w:tmpl w:val="4BEE7712"/>
    <w:lvl w:ilvl="0" w:tplc="785274AA">
      <w:start w:val="1"/>
      <w:numFmt w:val="bullet"/>
      <w:pStyle w:val="Paragraphedeliste"/>
      <w:lvlText w:val=""/>
      <w:lvlJc w:val="left"/>
      <w:pPr>
        <w:ind w:left="720" w:hanging="360"/>
      </w:pPr>
      <w:rPr>
        <w:rFonts w:ascii="Symbol" w:hAnsi="Symbol" w:hint="default"/>
        <w:color w:val="009B5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511528"/>
    <w:multiLevelType w:val="hybridMultilevel"/>
    <w:tmpl w:val="0FB037B2"/>
    <w:lvl w:ilvl="0" w:tplc="212AA1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9081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13320A"/>
    <w:multiLevelType w:val="hybridMultilevel"/>
    <w:tmpl w:val="FA649728"/>
    <w:lvl w:ilvl="0" w:tplc="5B8A27B8">
      <w:start w:val="7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2D71C17"/>
    <w:multiLevelType w:val="hybridMultilevel"/>
    <w:tmpl w:val="938874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9928D0"/>
    <w:multiLevelType w:val="hybridMultilevel"/>
    <w:tmpl w:val="BCE083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4E4428"/>
    <w:multiLevelType w:val="hybridMultilevel"/>
    <w:tmpl w:val="ADAADDA8"/>
    <w:lvl w:ilvl="0" w:tplc="1736F312">
      <w:start w:val="7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A2A195E"/>
    <w:multiLevelType w:val="hybridMultilevel"/>
    <w:tmpl w:val="BDB42D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E6354F"/>
    <w:multiLevelType w:val="hybridMultilevel"/>
    <w:tmpl w:val="99ACE0C0"/>
    <w:lvl w:ilvl="0" w:tplc="46DE408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4C3AD1"/>
    <w:multiLevelType w:val="hybridMultilevel"/>
    <w:tmpl w:val="58C88E1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DF4FA9"/>
    <w:multiLevelType w:val="hybridMultilevel"/>
    <w:tmpl w:val="89947A3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781288">
    <w:abstractNumId w:val="34"/>
  </w:num>
  <w:num w:numId="2" w16cid:durableId="776217637">
    <w:abstractNumId w:val="18"/>
  </w:num>
  <w:num w:numId="3" w16cid:durableId="1453357040">
    <w:abstractNumId w:val="32"/>
  </w:num>
  <w:num w:numId="4" w16cid:durableId="1329791178">
    <w:abstractNumId w:val="23"/>
  </w:num>
  <w:num w:numId="5" w16cid:durableId="1346907947">
    <w:abstractNumId w:val="29"/>
  </w:num>
  <w:num w:numId="6" w16cid:durableId="1599675399">
    <w:abstractNumId w:val="22"/>
  </w:num>
  <w:num w:numId="7" w16cid:durableId="959143420">
    <w:abstractNumId w:val="31"/>
  </w:num>
  <w:num w:numId="8" w16cid:durableId="2079932698">
    <w:abstractNumId w:val="11"/>
  </w:num>
  <w:num w:numId="9" w16cid:durableId="1750150811">
    <w:abstractNumId w:val="35"/>
  </w:num>
  <w:num w:numId="10" w16cid:durableId="1306351918">
    <w:abstractNumId w:val="12"/>
  </w:num>
  <w:num w:numId="11" w16cid:durableId="1199470526">
    <w:abstractNumId w:val="13"/>
  </w:num>
  <w:num w:numId="12" w16cid:durableId="681669864">
    <w:abstractNumId w:val="10"/>
  </w:num>
  <w:num w:numId="13" w16cid:durableId="1550607236">
    <w:abstractNumId w:val="36"/>
  </w:num>
  <w:num w:numId="14" w16cid:durableId="750472274">
    <w:abstractNumId w:val="19"/>
  </w:num>
  <w:num w:numId="15" w16cid:durableId="1120152943">
    <w:abstractNumId w:val="28"/>
  </w:num>
  <w:num w:numId="16" w16cid:durableId="1917740709">
    <w:abstractNumId w:val="33"/>
  </w:num>
  <w:num w:numId="17" w16cid:durableId="1517040627">
    <w:abstractNumId w:val="27"/>
  </w:num>
  <w:num w:numId="18" w16cid:durableId="364252060">
    <w:abstractNumId w:val="24"/>
  </w:num>
  <w:num w:numId="19" w16cid:durableId="22245900">
    <w:abstractNumId w:val="30"/>
  </w:num>
  <w:num w:numId="20" w16cid:durableId="1370685696">
    <w:abstractNumId w:val="25"/>
  </w:num>
  <w:num w:numId="21" w16cid:durableId="930622506">
    <w:abstractNumId w:val="21"/>
  </w:num>
  <w:num w:numId="22" w16cid:durableId="1500190317">
    <w:abstractNumId w:val="4"/>
  </w:num>
  <w:num w:numId="23" w16cid:durableId="1286891226">
    <w:abstractNumId w:val="5"/>
  </w:num>
  <w:num w:numId="24" w16cid:durableId="1427071308">
    <w:abstractNumId w:val="6"/>
  </w:num>
  <w:num w:numId="25" w16cid:durableId="1563324304">
    <w:abstractNumId w:val="7"/>
  </w:num>
  <w:num w:numId="26" w16cid:durableId="1115831937">
    <w:abstractNumId w:val="9"/>
  </w:num>
  <w:num w:numId="27" w16cid:durableId="2136215026">
    <w:abstractNumId w:val="0"/>
  </w:num>
  <w:num w:numId="28" w16cid:durableId="1801655211">
    <w:abstractNumId w:val="1"/>
  </w:num>
  <w:num w:numId="29" w16cid:durableId="1321810242">
    <w:abstractNumId w:val="2"/>
  </w:num>
  <w:num w:numId="30" w16cid:durableId="1350833295">
    <w:abstractNumId w:val="3"/>
  </w:num>
  <w:num w:numId="31" w16cid:durableId="845484062">
    <w:abstractNumId w:val="8"/>
  </w:num>
  <w:num w:numId="32" w16cid:durableId="2021346056">
    <w:abstractNumId w:val="17"/>
  </w:num>
  <w:num w:numId="33" w16cid:durableId="172301253">
    <w:abstractNumId w:val="15"/>
  </w:num>
  <w:num w:numId="34" w16cid:durableId="835532123">
    <w:abstractNumId w:val="14"/>
  </w:num>
  <w:num w:numId="35" w16cid:durableId="224032929">
    <w:abstractNumId w:val="20"/>
  </w:num>
  <w:num w:numId="36" w16cid:durableId="1157109393">
    <w:abstractNumId w:val="26"/>
  </w:num>
  <w:num w:numId="37" w16cid:durableId="440615690">
    <w:abstractNumId w:val="1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linkStyl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6AEE"/>
    <w:rsid w:val="00000572"/>
    <w:rsid w:val="00024B15"/>
    <w:rsid w:val="000556FB"/>
    <w:rsid w:val="00061C24"/>
    <w:rsid w:val="000736EA"/>
    <w:rsid w:val="00074121"/>
    <w:rsid w:val="00076C38"/>
    <w:rsid w:val="0011022A"/>
    <w:rsid w:val="00157479"/>
    <w:rsid w:val="00165BB9"/>
    <w:rsid w:val="001808F7"/>
    <w:rsid w:val="00186FC5"/>
    <w:rsid w:val="001A65D6"/>
    <w:rsid w:val="001A6D80"/>
    <w:rsid w:val="001C143A"/>
    <w:rsid w:val="001D75AB"/>
    <w:rsid w:val="001D7ECD"/>
    <w:rsid w:val="001E1E90"/>
    <w:rsid w:val="001E6765"/>
    <w:rsid w:val="001F0B7D"/>
    <w:rsid w:val="001F1E93"/>
    <w:rsid w:val="001F22EA"/>
    <w:rsid w:val="001F5FFA"/>
    <w:rsid w:val="0020110A"/>
    <w:rsid w:val="00255D32"/>
    <w:rsid w:val="00257301"/>
    <w:rsid w:val="00265A7C"/>
    <w:rsid w:val="00266831"/>
    <w:rsid w:val="002864E3"/>
    <w:rsid w:val="002C6BBB"/>
    <w:rsid w:val="002D1661"/>
    <w:rsid w:val="002F6FDC"/>
    <w:rsid w:val="00312C58"/>
    <w:rsid w:val="00322557"/>
    <w:rsid w:val="00334336"/>
    <w:rsid w:val="003466FF"/>
    <w:rsid w:val="0035169A"/>
    <w:rsid w:val="00354DDC"/>
    <w:rsid w:val="00356AE8"/>
    <w:rsid w:val="003706DF"/>
    <w:rsid w:val="003732DF"/>
    <w:rsid w:val="00384139"/>
    <w:rsid w:val="0039066B"/>
    <w:rsid w:val="003D3EF3"/>
    <w:rsid w:val="003E008E"/>
    <w:rsid w:val="003E3A94"/>
    <w:rsid w:val="00437A34"/>
    <w:rsid w:val="00467F57"/>
    <w:rsid w:val="004C0D66"/>
    <w:rsid w:val="004E2820"/>
    <w:rsid w:val="00543A14"/>
    <w:rsid w:val="00575EA2"/>
    <w:rsid w:val="005832CF"/>
    <w:rsid w:val="005970AE"/>
    <w:rsid w:val="005F79A5"/>
    <w:rsid w:val="00622627"/>
    <w:rsid w:val="006270B3"/>
    <w:rsid w:val="00696CCE"/>
    <w:rsid w:val="006A4DCC"/>
    <w:rsid w:val="006A6BFA"/>
    <w:rsid w:val="006B6188"/>
    <w:rsid w:val="006C4FB5"/>
    <w:rsid w:val="00710343"/>
    <w:rsid w:val="00744B48"/>
    <w:rsid w:val="007511A5"/>
    <w:rsid w:val="00780338"/>
    <w:rsid w:val="00782E42"/>
    <w:rsid w:val="00792056"/>
    <w:rsid w:val="007974CF"/>
    <w:rsid w:val="007A1548"/>
    <w:rsid w:val="007D7EC1"/>
    <w:rsid w:val="007E12F9"/>
    <w:rsid w:val="00801BEA"/>
    <w:rsid w:val="00811902"/>
    <w:rsid w:val="008138DD"/>
    <w:rsid w:val="00864CFB"/>
    <w:rsid w:val="00874215"/>
    <w:rsid w:val="00890CB3"/>
    <w:rsid w:val="008B2DD4"/>
    <w:rsid w:val="008B72CC"/>
    <w:rsid w:val="008C3E92"/>
    <w:rsid w:val="008D0C01"/>
    <w:rsid w:val="008D3BC3"/>
    <w:rsid w:val="008E6A81"/>
    <w:rsid w:val="0091532B"/>
    <w:rsid w:val="009162C4"/>
    <w:rsid w:val="009247E5"/>
    <w:rsid w:val="00935162"/>
    <w:rsid w:val="00936AEE"/>
    <w:rsid w:val="009510D9"/>
    <w:rsid w:val="009E2DD2"/>
    <w:rsid w:val="009E7101"/>
    <w:rsid w:val="00A01378"/>
    <w:rsid w:val="00A21D73"/>
    <w:rsid w:val="00A25351"/>
    <w:rsid w:val="00A255C6"/>
    <w:rsid w:val="00A30B80"/>
    <w:rsid w:val="00A40942"/>
    <w:rsid w:val="00A43D33"/>
    <w:rsid w:val="00A468B4"/>
    <w:rsid w:val="00A80D09"/>
    <w:rsid w:val="00A85C6A"/>
    <w:rsid w:val="00A920E8"/>
    <w:rsid w:val="00A92ED2"/>
    <w:rsid w:val="00A97E4D"/>
    <w:rsid w:val="00AB437E"/>
    <w:rsid w:val="00AB5E3D"/>
    <w:rsid w:val="00AC0F37"/>
    <w:rsid w:val="00AC2973"/>
    <w:rsid w:val="00AC305D"/>
    <w:rsid w:val="00AD4683"/>
    <w:rsid w:val="00B151FF"/>
    <w:rsid w:val="00B165C3"/>
    <w:rsid w:val="00B172AF"/>
    <w:rsid w:val="00B24DA8"/>
    <w:rsid w:val="00B3004F"/>
    <w:rsid w:val="00B55A4F"/>
    <w:rsid w:val="00B6048F"/>
    <w:rsid w:val="00B83624"/>
    <w:rsid w:val="00B9286B"/>
    <w:rsid w:val="00BC0927"/>
    <w:rsid w:val="00BD5B75"/>
    <w:rsid w:val="00BF7445"/>
    <w:rsid w:val="00C078F5"/>
    <w:rsid w:val="00C25DD1"/>
    <w:rsid w:val="00C54B2C"/>
    <w:rsid w:val="00C70392"/>
    <w:rsid w:val="00C727C8"/>
    <w:rsid w:val="00C74DC7"/>
    <w:rsid w:val="00C913CD"/>
    <w:rsid w:val="00CB2CED"/>
    <w:rsid w:val="00CD0366"/>
    <w:rsid w:val="00CF46CC"/>
    <w:rsid w:val="00D518B3"/>
    <w:rsid w:val="00D66BA5"/>
    <w:rsid w:val="00D71256"/>
    <w:rsid w:val="00D9123E"/>
    <w:rsid w:val="00DA2B56"/>
    <w:rsid w:val="00DA2D19"/>
    <w:rsid w:val="00DA74AF"/>
    <w:rsid w:val="00DB58C9"/>
    <w:rsid w:val="00DE4E6B"/>
    <w:rsid w:val="00E15F14"/>
    <w:rsid w:val="00E33260"/>
    <w:rsid w:val="00E36135"/>
    <w:rsid w:val="00E41389"/>
    <w:rsid w:val="00E56F70"/>
    <w:rsid w:val="00E74C33"/>
    <w:rsid w:val="00E97273"/>
    <w:rsid w:val="00EC17AC"/>
    <w:rsid w:val="00ED47F0"/>
    <w:rsid w:val="00ED5EE6"/>
    <w:rsid w:val="00F10DF7"/>
    <w:rsid w:val="00F51A1C"/>
    <w:rsid w:val="00F524DF"/>
    <w:rsid w:val="00F701A2"/>
    <w:rsid w:val="00FA334D"/>
    <w:rsid w:val="00FB23C9"/>
    <w:rsid w:val="00FD1CE2"/>
    <w:rsid w:val="00FD6315"/>
    <w:rsid w:val="00FE1E03"/>
    <w:rsid w:val="00FF5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17914"/>
  <w15:chartTrackingRefBased/>
  <w15:docId w15:val="{F42368D2-6E77-4ECB-8E7E-DFF276766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4CFB"/>
    <w:pPr>
      <w:spacing w:before="100" w:beforeAutospacing="1" w:after="100" w:afterAutospacing="1"/>
    </w:pPr>
    <w:rPr>
      <w:rFonts w:ascii="Marianne Light" w:eastAsia="Times New Roman" w:hAnsi="Marianne Light" w:cs="Arial"/>
      <w:iCs/>
      <w:sz w:val="20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864CFB"/>
    <w:pPr>
      <w:keepNext/>
      <w:suppressAutoHyphens/>
      <w:spacing w:before="240" w:beforeAutospacing="0"/>
      <w:ind w:left="-142" w:right="-285"/>
      <w:outlineLvl w:val="0"/>
    </w:pPr>
    <w:rPr>
      <w:rFonts w:ascii="Marianne Medium" w:hAnsi="Marianne Medium"/>
      <w:b/>
      <w:color w:val="085D54"/>
      <w:sz w:val="32"/>
      <w:szCs w:val="36"/>
      <w:bdr w:val="single" w:sz="48" w:space="0" w:color="FFE552"/>
      <w:shd w:val="clear" w:color="auto" w:fill="FFE55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864CFB"/>
    <w:pPr>
      <w:keepNext/>
      <w:pBdr>
        <w:left w:val="single" w:sz="36" w:space="4" w:color="FFE552"/>
      </w:pBdr>
      <w:suppressAutoHyphens/>
      <w:outlineLvl w:val="1"/>
    </w:pPr>
    <w:rPr>
      <w:rFonts w:ascii="Marianne Medium" w:hAnsi="Marianne Medium"/>
      <w:color w:val="085D54"/>
      <w:sz w:val="28"/>
      <w:szCs w:val="32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864CFB"/>
    <w:pPr>
      <w:keepNext/>
      <w:pBdr>
        <w:left w:val="single" w:sz="12" w:space="4" w:color="FFE552"/>
        <w:bottom w:val="single" w:sz="12" w:space="1" w:color="FFE552"/>
      </w:pBdr>
      <w:suppressAutoHyphens/>
      <w:spacing w:before="240"/>
      <w:outlineLvl w:val="2"/>
    </w:pPr>
    <w:rPr>
      <w:rFonts w:ascii="Marianne" w:hAnsi="Marianne" w:cs="Times New Roman"/>
      <w:bCs/>
      <w:color w:val="009B50"/>
      <w:sz w:val="28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864CFB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864CFB"/>
    <w:pPr>
      <w:spacing w:after="0"/>
      <w:contextualSpacing/>
      <w:jc w:val="center"/>
    </w:pPr>
    <w:rPr>
      <w:rFonts w:ascii="Marianne Medium" w:eastAsiaTheme="majorEastAsia" w:hAnsi="Marianne Medium" w:cstheme="majorBidi"/>
      <w:color w:val="085D54"/>
      <w:spacing w:val="-10"/>
      <w:kern w:val="28"/>
      <w:sz w:val="48"/>
      <w:szCs w:val="56"/>
    </w:rPr>
  </w:style>
  <w:style w:type="character" w:customStyle="1" w:styleId="TitreCar">
    <w:name w:val="Titre Car"/>
    <w:basedOn w:val="Policepardfaut"/>
    <w:link w:val="Titre"/>
    <w:uiPriority w:val="10"/>
    <w:rsid w:val="00864CFB"/>
    <w:rPr>
      <w:rFonts w:ascii="Marianne Medium" w:eastAsiaTheme="majorEastAsia" w:hAnsi="Marianne Medium" w:cstheme="majorBidi"/>
      <w:iCs/>
      <w:color w:val="085D54"/>
      <w:spacing w:val="-10"/>
      <w:kern w:val="28"/>
      <w:sz w:val="48"/>
      <w:szCs w:val="56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864CFB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864CFB"/>
    <w:rPr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864CFB"/>
    <w:rPr>
      <w:rFonts w:ascii="Marianne Light" w:eastAsia="Times New Roman" w:hAnsi="Marianne Light" w:cs="Arial"/>
      <w:iCs/>
      <w:sz w:val="20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64CFB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64CFB"/>
    <w:rPr>
      <w:rFonts w:ascii="Segoe UI" w:eastAsia="Times New Roman" w:hAnsi="Segoe UI" w:cs="Segoe UI"/>
      <w:iCs/>
      <w:sz w:val="18"/>
      <w:szCs w:val="18"/>
      <w:lang w:eastAsia="fr-FR"/>
    </w:rPr>
  </w:style>
  <w:style w:type="character" w:styleId="lev">
    <w:name w:val="Strong"/>
    <w:basedOn w:val="Policepardfaut"/>
    <w:uiPriority w:val="22"/>
    <w:qFormat/>
    <w:rsid w:val="00864CFB"/>
    <w:rPr>
      <w:b/>
      <w:bCs/>
    </w:rPr>
  </w:style>
  <w:style w:type="paragraph" w:styleId="Paragraphedeliste">
    <w:name w:val="List Paragraph"/>
    <w:basedOn w:val="Normal"/>
    <w:link w:val="ParagraphedelisteCar"/>
    <w:uiPriority w:val="34"/>
    <w:rsid w:val="00864CFB"/>
    <w:pPr>
      <w:numPr>
        <w:numId w:val="17"/>
      </w:numPr>
      <w:spacing w:after="120" w:afterAutospacing="0"/>
      <w:ind w:left="714" w:hanging="357"/>
    </w:pPr>
  </w:style>
  <w:style w:type="character" w:styleId="Rfrenceintense">
    <w:name w:val="Intense Reference"/>
    <w:basedOn w:val="Policepardfaut"/>
    <w:uiPriority w:val="32"/>
    <w:qFormat/>
    <w:rsid w:val="00864CFB"/>
    <w:rPr>
      <w:b/>
      <w:bCs/>
      <w:smallCaps/>
      <w:color w:val="5B9BD5" w:themeColor="accent1"/>
      <w:spacing w:val="5"/>
    </w:rPr>
  </w:style>
  <w:style w:type="table" w:styleId="Grilledutableau">
    <w:name w:val="Table Grid"/>
    <w:basedOn w:val="TableauNormal"/>
    <w:uiPriority w:val="59"/>
    <w:rsid w:val="00864CFB"/>
    <w:pPr>
      <w:spacing w:after="0"/>
    </w:pPr>
    <w:rPr>
      <w:rFonts w:ascii="Calibri" w:eastAsia="Calibri" w:hAnsi="Calibri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uiPriority w:val="99"/>
    <w:unhideWhenUsed/>
    <w:rsid w:val="00864CFB"/>
    <w:rPr>
      <w:rFonts w:ascii="Marianne Light" w:hAnsi="Marianne Light"/>
      <w:color w:val="085D54"/>
      <w:sz w:val="20"/>
      <w:u w:val="dotted" w:color="FFE552"/>
    </w:rPr>
  </w:style>
  <w:style w:type="character" w:styleId="Lienhypertextesuivivisit">
    <w:name w:val="FollowedHyperlink"/>
    <w:basedOn w:val="Policepardfaut"/>
    <w:uiPriority w:val="99"/>
    <w:semiHidden/>
    <w:unhideWhenUsed/>
    <w:rsid w:val="00864CFB"/>
    <w:rPr>
      <w:color w:val="954F72" w:themeColor="followedHyperlink"/>
      <w:u w:val="single"/>
    </w:rPr>
  </w:style>
  <w:style w:type="table" w:styleId="TableauGrille1Clair-Accentuation2">
    <w:name w:val="Grid Table 1 Light Accent 2"/>
    <w:basedOn w:val="TableauNormal"/>
    <w:uiPriority w:val="46"/>
    <w:rsid w:val="00864CFB"/>
    <w:pPr>
      <w:spacing w:after="0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Titre1Car">
    <w:name w:val="Titre 1 Car"/>
    <w:link w:val="Titre1"/>
    <w:uiPriority w:val="9"/>
    <w:rsid w:val="00864CFB"/>
    <w:rPr>
      <w:rFonts w:ascii="Marianne Medium" w:eastAsia="Times New Roman" w:hAnsi="Marianne Medium" w:cs="Arial"/>
      <w:b/>
      <w:iCs/>
      <w:color w:val="085D54"/>
      <w:sz w:val="32"/>
      <w:szCs w:val="36"/>
      <w:bdr w:val="single" w:sz="48" w:space="0" w:color="FFE552"/>
      <w:lang w:eastAsia="fr-FR"/>
    </w:rPr>
  </w:style>
  <w:style w:type="character" w:customStyle="1" w:styleId="Titre2Car">
    <w:name w:val="Titre 2 Car"/>
    <w:link w:val="Titre2"/>
    <w:uiPriority w:val="9"/>
    <w:rsid w:val="00864CFB"/>
    <w:rPr>
      <w:rFonts w:ascii="Marianne Medium" w:eastAsia="Times New Roman" w:hAnsi="Marianne Medium" w:cs="Arial"/>
      <w:iCs/>
      <w:color w:val="085D54"/>
      <w:sz w:val="28"/>
      <w:szCs w:val="32"/>
      <w:lang w:eastAsia="fr-FR"/>
    </w:rPr>
  </w:style>
  <w:style w:type="character" w:customStyle="1" w:styleId="Titre3Car">
    <w:name w:val="Titre 3 Car"/>
    <w:link w:val="Titre3"/>
    <w:uiPriority w:val="9"/>
    <w:rsid w:val="00864CFB"/>
    <w:rPr>
      <w:rFonts w:ascii="Marianne" w:eastAsia="Times New Roman" w:hAnsi="Marianne" w:cs="Times New Roman"/>
      <w:bCs/>
      <w:iCs/>
      <w:color w:val="009B50"/>
      <w:sz w:val="28"/>
      <w:lang w:eastAsia="fr-FR"/>
    </w:rPr>
  </w:style>
  <w:style w:type="character" w:customStyle="1" w:styleId="Titre4Car">
    <w:name w:val="Titre 4 Car"/>
    <w:link w:val="Titre4"/>
    <w:uiPriority w:val="9"/>
    <w:rsid w:val="00864CFB"/>
    <w:rPr>
      <w:rFonts w:ascii="Calibri" w:eastAsia="Times New Roman" w:hAnsi="Calibri" w:cs="Times New Roman"/>
      <w:b/>
      <w:bCs/>
      <w:iCs/>
      <w:sz w:val="28"/>
      <w:szCs w:val="28"/>
      <w:lang w:eastAsia="fr-FR"/>
    </w:rPr>
  </w:style>
  <w:style w:type="character" w:customStyle="1" w:styleId="markedcontent">
    <w:name w:val="markedcontent"/>
    <w:basedOn w:val="Policepardfaut"/>
    <w:rsid w:val="00864CFB"/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864CFB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864CFB"/>
    <w:rPr>
      <w:rFonts w:ascii="Marianne Light" w:eastAsia="Times New Roman" w:hAnsi="Marianne Light" w:cs="Arial"/>
      <w:b/>
      <w:bCs/>
      <w:iCs/>
      <w:sz w:val="20"/>
      <w:szCs w:val="20"/>
      <w:lang w:eastAsia="fr-FR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864CFB"/>
    <w:rPr>
      <w:color w:val="605E5C"/>
      <w:shd w:val="clear" w:color="auto" w:fill="E1DFDD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864CFB"/>
    <w:rPr>
      <w:color w:val="605E5C"/>
      <w:shd w:val="clear" w:color="auto" w:fill="E1DFDD"/>
    </w:rPr>
  </w:style>
  <w:style w:type="character" w:customStyle="1" w:styleId="hgkelc">
    <w:name w:val="hgkelc"/>
    <w:basedOn w:val="Policepardfaut"/>
    <w:rsid w:val="00864CFB"/>
  </w:style>
  <w:style w:type="paragraph" w:customStyle="1" w:styleId="Default">
    <w:name w:val="Default"/>
    <w:rsid w:val="00864CFB"/>
    <w:pPr>
      <w:autoSpaceDE w:val="0"/>
      <w:autoSpaceDN w:val="0"/>
      <w:adjustRightInd w:val="0"/>
      <w:spacing w:after="0"/>
    </w:pPr>
    <w:rPr>
      <w:rFonts w:ascii="Calibri" w:hAnsi="Calibri" w:cs="Calibri"/>
      <w:color w:val="000000"/>
      <w:sz w:val="24"/>
      <w:szCs w:val="24"/>
    </w:rPr>
  </w:style>
  <w:style w:type="character" w:customStyle="1" w:styleId="highlight">
    <w:name w:val="highlight"/>
    <w:basedOn w:val="Policepardfaut"/>
    <w:rsid w:val="00864CFB"/>
  </w:style>
  <w:style w:type="paragraph" w:styleId="NormalWeb">
    <w:name w:val="Normal (Web)"/>
    <w:basedOn w:val="Normal"/>
    <w:uiPriority w:val="99"/>
    <w:unhideWhenUsed/>
    <w:rsid w:val="00864CFB"/>
    <w:rPr>
      <w:rFonts w:ascii="Times New Roman" w:hAnsi="Times New Roman" w:cs="Times New Roman"/>
      <w:sz w:val="24"/>
      <w:szCs w:val="24"/>
    </w:rPr>
  </w:style>
  <w:style w:type="character" w:customStyle="1" w:styleId="captions">
    <w:name w:val="captions"/>
    <w:basedOn w:val="Policepardfaut"/>
    <w:rsid w:val="00864CFB"/>
  </w:style>
  <w:style w:type="character" w:customStyle="1" w:styleId="title-text">
    <w:name w:val="title-text"/>
    <w:basedOn w:val="Policepardfaut"/>
    <w:rsid w:val="00864CFB"/>
  </w:style>
  <w:style w:type="paragraph" w:customStyle="1" w:styleId="document-p-inline">
    <w:name w:val="document-p-inline"/>
    <w:basedOn w:val="Normal"/>
    <w:rsid w:val="00864CFB"/>
    <w:rPr>
      <w:rFonts w:ascii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864CFB"/>
    <w:rPr>
      <w:i/>
      <w:iCs/>
    </w:rPr>
  </w:style>
  <w:style w:type="character" w:customStyle="1" w:styleId="sr-only">
    <w:name w:val="sr-only"/>
    <w:basedOn w:val="Policepardfaut"/>
    <w:rsid w:val="00864CFB"/>
  </w:style>
  <w:style w:type="character" w:customStyle="1" w:styleId="text">
    <w:name w:val="text"/>
    <w:basedOn w:val="Policepardfaut"/>
    <w:rsid w:val="00864CFB"/>
  </w:style>
  <w:style w:type="paragraph" w:styleId="En-ttedetabledesmatires">
    <w:name w:val="TOC Heading"/>
    <w:basedOn w:val="Normal"/>
    <w:next w:val="Normal"/>
    <w:uiPriority w:val="39"/>
    <w:unhideWhenUsed/>
    <w:qFormat/>
    <w:rsid w:val="00864CFB"/>
    <w:pPr>
      <w:keepLines/>
      <w:spacing w:before="480" w:after="0" w:line="276" w:lineRule="auto"/>
    </w:pPr>
    <w:rPr>
      <w:rFonts w:cs="Times New Roman"/>
      <w:b/>
      <w:bCs/>
      <w:iCs w:val="0"/>
      <w:color w:val="2B7758"/>
      <w:sz w:val="36"/>
      <w:szCs w:val="28"/>
    </w:rPr>
  </w:style>
  <w:style w:type="paragraph" w:styleId="TM1">
    <w:name w:val="toc 1"/>
    <w:basedOn w:val="Normal"/>
    <w:next w:val="Normal"/>
    <w:autoRedefine/>
    <w:uiPriority w:val="39"/>
    <w:unhideWhenUsed/>
    <w:rsid w:val="00864CFB"/>
    <w:pPr>
      <w:tabs>
        <w:tab w:val="right" w:leader="dot" w:pos="9062"/>
      </w:tabs>
    </w:pPr>
    <w:rPr>
      <w:b/>
      <w:bCs/>
      <w:color w:val="AD4847"/>
      <w:sz w:val="24"/>
      <w:szCs w:val="24"/>
    </w:rPr>
  </w:style>
  <w:style w:type="paragraph" w:styleId="TM2">
    <w:name w:val="toc 2"/>
    <w:basedOn w:val="Normal"/>
    <w:next w:val="Normal"/>
    <w:autoRedefine/>
    <w:uiPriority w:val="39"/>
    <w:unhideWhenUsed/>
    <w:rsid w:val="00864CFB"/>
    <w:pPr>
      <w:spacing w:before="120" w:after="0"/>
      <w:ind w:left="200"/>
    </w:pPr>
    <w:rPr>
      <w:bCs/>
      <w:iCs w:val="0"/>
      <w:color w:val="3558A2"/>
      <w:sz w:val="24"/>
    </w:rPr>
  </w:style>
  <w:style w:type="paragraph" w:styleId="TM3">
    <w:name w:val="toc 3"/>
    <w:basedOn w:val="Normal"/>
    <w:next w:val="Normal"/>
    <w:autoRedefine/>
    <w:uiPriority w:val="39"/>
    <w:unhideWhenUsed/>
    <w:rsid w:val="00864CFB"/>
    <w:pPr>
      <w:spacing w:before="0" w:after="0"/>
      <w:ind w:left="400"/>
    </w:pPr>
    <w:rPr>
      <w:iCs w:val="0"/>
      <w:szCs w:val="20"/>
    </w:rPr>
  </w:style>
  <w:style w:type="character" w:customStyle="1" w:styleId="citation">
    <w:name w:val="citation"/>
    <w:basedOn w:val="Policepardfaut"/>
    <w:rsid w:val="00864CFB"/>
  </w:style>
  <w:style w:type="paragraph" w:styleId="Rvision">
    <w:name w:val="Revision"/>
    <w:hidden/>
    <w:uiPriority w:val="99"/>
    <w:semiHidden/>
    <w:rsid w:val="00864CFB"/>
    <w:pPr>
      <w:spacing w:after="0"/>
    </w:pPr>
  </w:style>
  <w:style w:type="paragraph" w:styleId="En-tte">
    <w:name w:val="header"/>
    <w:basedOn w:val="Normal"/>
    <w:link w:val="En-tteCar"/>
    <w:uiPriority w:val="99"/>
    <w:unhideWhenUsed/>
    <w:rsid w:val="00864CFB"/>
    <w:pPr>
      <w:tabs>
        <w:tab w:val="center" w:pos="4536"/>
        <w:tab w:val="right" w:pos="9072"/>
      </w:tabs>
      <w:spacing w:before="0" w:beforeAutospacing="0" w:after="0" w:afterAutospacing="0"/>
      <w:contextualSpacing/>
    </w:pPr>
    <w:rPr>
      <w:color w:val="AD4847"/>
    </w:rPr>
  </w:style>
  <w:style w:type="character" w:customStyle="1" w:styleId="En-tteCar">
    <w:name w:val="En-tête Car"/>
    <w:basedOn w:val="Policepardfaut"/>
    <w:link w:val="En-tte"/>
    <w:uiPriority w:val="99"/>
    <w:rsid w:val="00864CFB"/>
    <w:rPr>
      <w:rFonts w:ascii="Marianne Light" w:eastAsia="Times New Roman" w:hAnsi="Marianne Light" w:cs="Arial"/>
      <w:iCs/>
      <w:color w:val="AD4847"/>
      <w:sz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864CFB"/>
    <w:pPr>
      <w:pBdr>
        <w:top w:val="single" w:sz="18" w:space="1" w:color="FFE552"/>
      </w:pBdr>
      <w:tabs>
        <w:tab w:val="center" w:pos="4536"/>
        <w:tab w:val="right" w:pos="9072"/>
      </w:tabs>
      <w:spacing w:before="0" w:after="0"/>
      <w:jc w:val="right"/>
    </w:pPr>
    <w:rPr>
      <w:color w:val="085D54"/>
    </w:rPr>
  </w:style>
  <w:style w:type="character" w:customStyle="1" w:styleId="PieddepageCar">
    <w:name w:val="Pied de page Car"/>
    <w:link w:val="Pieddepage"/>
    <w:uiPriority w:val="99"/>
    <w:rsid w:val="00864CFB"/>
    <w:rPr>
      <w:rFonts w:ascii="Marianne Light" w:eastAsia="Times New Roman" w:hAnsi="Marianne Light" w:cs="Arial"/>
      <w:iCs/>
      <w:color w:val="085D54"/>
      <w:sz w:val="20"/>
      <w:lang w:eastAsia="fr-FR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864CFB"/>
    <w:pPr>
      <w:spacing w:before="0" w:after="0"/>
    </w:pPr>
    <w:rPr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864CFB"/>
    <w:rPr>
      <w:rFonts w:ascii="Marianne Light" w:eastAsia="Times New Roman" w:hAnsi="Marianne Light" w:cs="Arial"/>
      <w:iCs/>
      <w:sz w:val="20"/>
      <w:szCs w:val="20"/>
      <w:lang w:eastAsia="fr-FR"/>
    </w:rPr>
  </w:style>
  <w:style w:type="character" w:styleId="Appelnotedebasdep">
    <w:name w:val="footnote reference"/>
    <w:basedOn w:val="Policepardfaut"/>
    <w:uiPriority w:val="99"/>
    <w:semiHidden/>
    <w:unhideWhenUsed/>
    <w:rsid w:val="00864CFB"/>
    <w:rPr>
      <w:vertAlign w:val="superscript"/>
    </w:rPr>
  </w:style>
  <w:style w:type="paragraph" w:customStyle="1" w:styleId="Titredecollection">
    <w:name w:val="Titre de collection"/>
    <w:basedOn w:val="Normal"/>
    <w:qFormat/>
    <w:rsid w:val="00864CFB"/>
    <w:pPr>
      <w:suppressAutoHyphens/>
      <w:spacing w:before="120" w:beforeAutospacing="0" w:after="120" w:afterAutospacing="0"/>
    </w:pPr>
    <w:rPr>
      <w:rFonts w:ascii="Marianne Medium" w:hAnsi="Marianne Medium"/>
      <w:color w:val="2B7758"/>
      <w:sz w:val="48"/>
      <w:szCs w:val="48"/>
    </w:rPr>
  </w:style>
  <w:style w:type="paragraph" w:customStyle="1" w:styleId="Titredudocument">
    <w:name w:val="Titre du document"/>
    <w:basedOn w:val="Normal"/>
    <w:qFormat/>
    <w:rsid w:val="00864CFB"/>
    <w:pPr>
      <w:pBdr>
        <w:top w:val="single" w:sz="48" w:space="1" w:color="009B50"/>
        <w:left w:val="single" w:sz="48" w:space="4" w:color="009B50"/>
        <w:bottom w:val="single" w:sz="48" w:space="1" w:color="009B50"/>
        <w:right w:val="single" w:sz="48" w:space="4" w:color="009B50"/>
      </w:pBdr>
      <w:shd w:val="clear" w:color="auto" w:fill="009B50"/>
      <w:suppressAutoHyphens/>
      <w:ind w:left="227" w:right="227"/>
    </w:pPr>
    <w:rPr>
      <w:rFonts w:ascii="Marianne Medium" w:hAnsi="Marianne Medium"/>
      <w:b/>
      <w:color w:val="FFFFFF" w:themeColor="background1"/>
      <w:sz w:val="44"/>
      <w:szCs w:val="56"/>
    </w:rPr>
  </w:style>
  <w:style w:type="table" w:customStyle="1" w:styleId="TableauEn-tte">
    <w:name w:val="Tableau En-tête"/>
    <w:basedOn w:val="TableauNormal"/>
    <w:uiPriority w:val="99"/>
    <w:rsid w:val="00864CFB"/>
    <w:pPr>
      <w:spacing w:before="100" w:beforeAutospacing="1" w:after="100" w:afterAutospacing="1"/>
    </w:pPr>
    <w:rPr>
      <w:rFonts w:ascii="Calibri" w:eastAsia="Calibri" w:hAnsi="Calibri" w:cs="Times New Roman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b w:val="0"/>
      </w:rPr>
      <w:tblPr/>
      <w:tcPr>
        <w:shd w:val="clear" w:color="auto" w:fill="E5DFEC"/>
      </w:tcPr>
    </w:tblStylePr>
  </w:style>
  <w:style w:type="paragraph" w:customStyle="1" w:styleId="Encadr">
    <w:name w:val="Encadré"/>
    <w:basedOn w:val="Normal"/>
    <w:qFormat/>
    <w:rsid w:val="00864CFB"/>
    <w:pPr>
      <w:pBdr>
        <w:top w:val="dotted" w:sz="12" w:space="1" w:color="FFE552"/>
        <w:left w:val="dotted" w:sz="12" w:space="4" w:color="FFE552"/>
        <w:bottom w:val="dotted" w:sz="12" w:space="1" w:color="FFE552"/>
        <w:right w:val="dotted" w:sz="12" w:space="4" w:color="FFE552"/>
      </w:pBdr>
      <w:spacing w:before="240" w:after="240"/>
      <w:ind w:left="284" w:right="284"/>
    </w:pPr>
  </w:style>
  <w:style w:type="table" w:styleId="Ombrageclair">
    <w:name w:val="Light Shading"/>
    <w:basedOn w:val="TableauNormal"/>
    <w:uiPriority w:val="60"/>
    <w:rsid w:val="00864CFB"/>
    <w:pPr>
      <w:spacing w:after="0"/>
    </w:pPr>
    <w:rPr>
      <w:rFonts w:ascii="Calibri" w:eastAsia="Calibri" w:hAnsi="Calibri" w:cs="Times New Roman"/>
      <w:color w:val="000000"/>
      <w:sz w:val="20"/>
      <w:szCs w:val="20"/>
      <w:lang w:eastAsia="fr-FR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customStyle="1" w:styleId="Tableaucrois">
    <w:name w:val="Tableau croisé"/>
    <w:basedOn w:val="TableauNormal"/>
    <w:uiPriority w:val="99"/>
    <w:rsid w:val="00864CFB"/>
    <w:pPr>
      <w:spacing w:before="120"/>
    </w:pPr>
    <w:rPr>
      <w:rFonts w:ascii="Calibri" w:eastAsia="Calibri" w:hAnsi="Calibri" w:cs="Times New Roman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wordWrap/>
        <w:spacing w:beforeLines="0" w:before="100" w:beforeAutospacing="1" w:afterLines="0" w:after="100" w:afterAutospacing="1"/>
      </w:pPr>
      <w:rPr>
        <w:rFonts w:ascii="Calibri" w:hAnsi="Calibri"/>
        <w:b w:val="0"/>
        <w:sz w:val="22"/>
      </w:rPr>
      <w:tblPr/>
      <w:trPr>
        <w:tblHeader/>
      </w:trPr>
      <w:tcPr>
        <w:shd w:val="clear" w:color="auto" w:fill="E5DFEC"/>
      </w:tcPr>
    </w:tblStylePr>
    <w:tblStylePr w:type="firstCol">
      <w:rPr>
        <w:rFonts w:ascii="Calibri" w:hAnsi="Calibri"/>
        <w:b w:val="0"/>
        <w:sz w:val="22"/>
      </w:rPr>
      <w:tblPr/>
      <w:tcPr>
        <w:shd w:val="clear" w:color="auto" w:fill="E5DFEC"/>
      </w:tcPr>
    </w:tblStylePr>
    <w:tblStylePr w:type="nwCell">
      <w:tblPr/>
      <w:tcPr>
        <w:shd w:val="clear" w:color="auto" w:fill="E5DFEC"/>
      </w:tcPr>
    </w:tblStylePr>
  </w:style>
  <w:style w:type="paragraph" w:customStyle="1" w:styleId="Encartgras">
    <w:name w:val="Encart gras"/>
    <w:basedOn w:val="Normal"/>
    <w:qFormat/>
    <w:rsid w:val="00864CFB"/>
    <w:pPr>
      <w:pBdr>
        <w:left w:val="single" w:sz="24" w:space="4" w:color="009B50"/>
      </w:pBdr>
    </w:pPr>
    <w:rPr>
      <w:b/>
    </w:rPr>
  </w:style>
  <w:style w:type="paragraph" w:customStyle="1" w:styleId="Encartsimple">
    <w:name w:val="Encart simple"/>
    <w:basedOn w:val="Encartgras"/>
    <w:qFormat/>
    <w:rsid w:val="00864CFB"/>
    <w:rPr>
      <w:b w:val="0"/>
      <w:lang w:val="la-Latn"/>
    </w:rPr>
  </w:style>
  <w:style w:type="paragraph" w:customStyle="1" w:styleId="Enttedecolonnetableau">
    <w:name w:val="Ent^te de colonne tableau"/>
    <w:basedOn w:val="Normal"/>
    <w:qFormat/>
    <w:rsid w:val="00864CFB"/>
    <w:rPr>
      <w:rFonts w:ascii="Marianne" w:hAnsi="Marianne"/>
      <w:b/>
    </w:rPr>
  </w:style>
  <w:style w:type="paragraph" w:customStyle="1" w:styleId="Enttelignetableau">
    <w:name w:val="Entête ligne tableau"/>
    <w:basedOn w:val="Normal"/>
    <w:qFormat/>
    <w:rsid w:val="00864CFB"/>
    <w:rPr>
      <w:rFonts w:ascii="Marianne" w:hAnsi="Marianne"/>
      <w:b/>
    </w:rPr>
  </w:style>
  <w:style w:type="paragraph" w:customStyle="1" w:styleId="Encadrfond">
    <w:name w:val="Encadré fond"/>
    <w:basedOn w:val="Normal"/>
    <w:qFormat/>
    <w:rsid w:val="00864CFB"/>
    <w:pPr>
      <w:shd w:val="clear" w:color="auto" w:fill="CFD5E8"/>
    </w:pPr>
  </w:style>
  <w:style w:type="paragraph" w:customStyle="1" w:styleId="paragrapheliste2">
    <w:name w:val="paragraphe liste 2"/>
    <w:basedOn w:val="Paragraphedeliste"/>
    <w:qFormat/>
    <w:rsid w:val="00864CFB"/>
    <w:pPr>
      <w:spacing w:before="120" w:beforeAutospacing="0"/>
      <w:ind w:hanging="360"/>
    </w:pPr>
    <w:rPr>
      <w:rFonts w:cstheme="minorHAnsi"/>
    </w:rPr>
  </w:style>
  <w:style w:type="paragraph" w:customStyle="1" w:styleId="Titredecollection-sous-titre">
    <w:name w:val="Titre de collection - sous-titre"/>
    <w:basedOn w:val="Titredudocument"/>
    <w:qFormat/>
    <w:rsid w:val="00864CFB"/>
    <w:pPr>
      <w:pBdr>
        <w:top w:val="single" w:sz="48" w:space="1" w:color="FFE552"/>
        <w:left w:val="single" w:sz="48" w:space="4" w:color="FFE552"/>
        <w:bottom w:val="single" w:sz="48" w:space="1" w:color="FFE552"/>
        <w:right w:val="single" w:sz="48" w:space="4" w:color="FFE552"/>
      </w:pBdr>
      <w:shd w:val="clear" w:color="auto" w:fill="FFE552"/>
      <w:spacing w:before="0" w:beforeAutospacing="0" w:after="0" w:afterAutospacing="0"/>
      <w:jc w:val="right"/>
    </w:pPr>
    <w:rPr>
      <w:color w:val="085D54"/>
    </w:rPr>
  </w:style>
  <w:style w:type="paragraph" w:customStyle="1" w:styleId="Titredecollection-Type">
    <w:name w:val="Titre de collection - Type"/>
    <w:basedOn w:val="Titredecollection"/>
    <w:qFormat/>
    <w:rsid w:val="00864CFB"/>
    <w:pPr>
      <w:spacing w:before="0"/>
    </w:pPr>
    <w:rPr>
      <w:rFonts w:ascii="Marianne" w:hAnsi="Marianne"/>
      <w:color w:val="000000" w:themeColor="text1"/>
    </w:rPr>
  </w:style>
  <w:style w:type="paragraph" w:customStyle="1" w:styleId="En-ttetypetitredoc">
    <w:name w:val="En-tête type titre doc"/>
    <w:basedOn w:val="En-tte"/>
    <w:qFormat/>
    <w:rsid w:val="00864CFB"/>
    <w:pPr>
      <w:pBdr>
        <w:bottom w:val="single" w:sz="18" w:space="1" w:color="755348"/>
      </w:pBdr>
    </w:pPr>
    <w:rPr>
      <w:color w:val="755348"/>
    </w:rPr>
  </w:style>
  <w:style w:type="character" w:styleId="Numrodepage">
    <w:name w:val="page number"/>
    <w:basedOn w:val="Policepardfaut"/>
    <w:uiPriority w:val="99"/>
    <w:semiHidden/>
    <w:unhideWhenUsed/>
    <w:rsid w:val="00864CFB"/>
  </w:style>
  <w:style w:type="table" w:styleId="TableauGrille5Fonc-Accentuation1">
    <w:name w:val="Grid Table 5 Dark Accent 1"/>
    <w:basedOn w:val="TableauNormal"/>
    <w:uiPriority w:val="50"/>
    <w:rsid w:val="00864CFB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Grilledetableauclaire">
    <w:name w:val="Grid Table Light"/>
    <w:basedOn w:val="TableauNormal"/>
    <w:uiPriority w:val="40"/>
    <w:rsid w:val="00864CFB"/>
    <w:pPr>
      <w:spacing w:after="0"/>
    </w:pPr>
    <w:rPr>
      <w:rFonts w:ascii="Calibri" w:eastAsia="Calibri" w:hAnsi="Calibri" w:cs="Times New Roman"/>
      <w:sz w:val="20"/>
      <w:szCs w:val="20"/>
      <w:lang w:eastAsia="fr-FR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Style1">
    <w:name w:val="Style1"/>
    <w:basedOn w:val="TableauNormal"/>
    <w:uiPriority w:val="99"/>
    <w:rsid w:val="00864CFB"/>
    <w:pPr>
      <w:spacing w:after="0"/>
    </w:pPr>
    <w:rPr>
      <w:rFonts w:ascii="Marianne" w:eastAsia="Calibri" w:hAnsi="Marianne" w:cs="Times New Roman"/>
      <w:color w:val="000000" w:themeColor="text1"/>
      <w:sz w:val="20"/>
      <w:szCs w:val="20"/>
      <w:lang w:eastAsia="fr-FR"/>
    </w:rPr>
    <w:tblPr>
      <w:tblStyleRowBandSize w:val="1"/>
      <w:tblStyleColBandSize w:val="1"/>
      <w:tblBorders>
        <w:top w:val="single" w:sz="2" w:space="0" w:color="FFE552"/>
        <w:left w:val="single" w:sz="2" w:space="0" w:color="FFE552"/>
        <w:bottom w:val="single" w:sz="2" w:space="0" w:color="FFE552"/>
        <w:right w:val="single" w:sz="2" w:space="0" w:color="FFE552"/>
        <w:insideH w:val="single" w:sz="2" w:space="0" w:color="FFE552"/>
        <w:insideV w:val="single" w:sz="2" w:space="0" w:color="FFE552"/>
      </w:tblBorders>
    </w:tblPr>
    <w:tblStylePr w:type="firstRow">
      <w:rPr>
        <w:rFonts w:ascii="Marianne" w:hAnsi="Marianne"/>
        <w:b/>
        <w:i w:val="0"/>
        <w:caps w:val="0"/>
        <w:smallCaps w:val="0"/>
        <w:strike w:val="0"/>
        <w:dstrike w:val="0"/>
        <w:vanish w:val="0"/>
        <w:color w:val="085D54"/>
        <w:sz w:val="22"/>
        <w:u w:val="none"/>
        <w:vertAlign w:val="baseline"/>
      </w:rPr>
      <w:tblPr/>
      <w:tcPr>
        <w:shd w:val="clear" w:color="auto" w:fill="FFE552"/>
      </w:tcPr>
    </w:tblStylePr>
    <w:tblStylePr w:type="lastRow">
      <w:rPr>
        <w:color w:val="auto"/>
      </w:rPr>
    </w:tblStylePr>
    <w:tblStylePr w:type="firstCol">
      <w:rPr>
        <w:b/>
        <w:color w:val="085D54"/>
      </w:rPr>
      <w:tblPr/>
      <w:tcPr>
        <w:shd w:val="clear" w:color="auto" w:fill="FFE552"/>
      </w:tcPr>
    </w:tblStylePr>
    <w:tblStylePr w:type="band2Vert">
      <w:tblPr/>
      <w:tcPr>
        <w:shd w:val="clear" w:color="auto" w:fill="C3E4E1"/>
      </w:tcPr>
    </w:tblStylePr>
    <w:tblStylePr w:type="band2Horz">
      <w:tblPr/>
      <w:tcPr>
        <w:shd w:val="clear" w:color="auto" w:fill="C3E4E1"/>
      </w:tcPr>
    </w:tblStylePr>
    <w:tblStylePr w:type="nwCell">
      <w:tblPr/>
      <w:tcPr>
        <w:shd w:val="clear" w:color="auto" w:fill="FFFFFF" w:themeFill="background1"/>
      </w:tcPr>
    </w:tblStylePr>
  </w:style>
  <w:style w:type="paragraph" w:styleId="TM4">
    <w:name w:val="toc 4"/>
    <w:basedOn w:val="Normal"/>
    <w:next w:val="Normal"/>
    <w:autoRedefine/>
    <w:uiPriority w:val="39"/>
    <w:semiHidden/>
    <w:unhideWhenUsed/>
    <w:rsid w:val="00864CFB"/>
    <w:pPr>
      <w:spacing w:before="0" w:after="0"/>
      <w:ind w:left="600"/>
    </w:pPr>
    <w:rPr>
      <w:rFonts w:asciiTheme="minorHAnsi" w:hAnsiTheme="minorHAnsi"/>
      <w:iCs w:val="0"/>
      <w:szCs w:val="20"/>
    </w:rPr>
  </w:style>
  <w:style w:type="paragraph" w:styleId="TM5">
    <w:name w:val="toc 5"/>
    <w:basedOn w:val="Normal"/>
    <w:next w:val="Normal"/>
    <w:autoRedefine/>
    <w:uiPriority w:val="39"/>
    <w:semiHidden/>
    <w:unhideWhenUsed/>
    <w:rsid w:val="00864CFB"/>
    <w:pPr>
      <w:spacing w:before="0" w:after="0"/>
      <w:ind w:left="800"/>
    </w:pPr>
    <w:rPr>
      <w:rFonts w:asciiTheme="minorHAnsi" w:hAnsiTheme="minorHAnsi"/>
      <w:iCs w:val="0"/>
      <w:szCs w:val="20"/>
    </w:rPr>
  </w:style>
  <w:style w:type="paragraph" w:styleId="TM6">
    <w:name w:val="toc 6"/>
    <w:basedOn w:val="Normal"/>
    <w:next w:val="Normal"/>
    <w:autoRedefine/>
    <w:uiPriority w:val="39"/>
    <w:semiHidden/>
    <w:unhideWhenUsed/>
    <w:rsid w:val="00864CFB"/>
    <w:pPr>
      <w:spacing w:before="0" w:after="0"/>
      <w:ind w:left="1000"/>
    </w:pPr>
    <w:rPr>
      <w:rFonts w:asciiTheme="minorHAnsi" w:hAnsiTheme="minorHAnsi"/>
      <w:iCs w:val="0"/>
      <w:szCs w:val="20"/>
    </w:rPr>
  </w:style>
  <w:style w:type="paragraph" w:styleId="TM7">
    <w:name w:val="toc 7"/>
    <w:basedOn w:val="Normal"/>
    <w:next w:val="Normal"/>
    <w:autoRedefine/>
    <w:uiPriority w:val="39"/>
    <w:semiHidden/>
    <w:unhideWhenUsed/>
    <w:rsid w:val="00864CFB"/>
    <w:pPr>
      <w:spacing w:before="0" w:after="0"/>
      <w:ind w:left="1200"/>
    </w:pPr>
    <w:rPr>
      <w:rFonts w:asciiTheme="minorHAnsi" w:hAnsiTheme="minorHAnsi"/>
      <w:iCs w:val="0"/>
      <w:szCs w:val="20"/>
    </w:rPr>
  </w:style>
  <w:style w:type="paragraph" w:styleId="TM8">
    <w:name w:val="toc 8"/>
    <w:basedOn w:val="Normal"/>
    <w:next w:val="Normal"/>
    <w:autoRedefine/>
    <w:uiPriority w:val="39"/>
    <w:semiHidden/>
    <w:unhideWhenUsed/>
    <w:rsid w:val="00864CFB"/>
    <w:pPr>
      <w:spacing w:before="0" w:after="0"/>
      <w:ind w:left="1400"/>
    </w:pPr>
    <w:rPr>
      <w:rFonts w:asciiTheme="minorHAnsi" w:hAnsiTheme="minorHAnsi"/>
      <w:iCs w:val="0"/>
      <w:szCs w:val="20"/>
    </w:rPr>
  </w:style>
  <w:style w:type="paragraph" w:styleId="TM9">
    <w:name w:val="toc 9"/>
    <w:basedOn w:val="Normal"/>
    <w:next w:val="Normal"/>
    <w:autoRedefine/>
    <w:uiPriority w:val="39"/>
    <w:semiHidden/>
    <w:unhideWhenUsed/>
    <w:rsid w:val="00864CFB"/>
    <w:pPr>
      <w:spacing w:before="0" w:after="0"/>
      <w:ind w:left="1600"/>
    </w:pPr>
    <w:rPr>
      <w:rFonts w:asciiTheme="minorHAnsi" w:hAnsiTheme="minorHAnsi"/>
      <w:iCs w:val="0"/>
      <w:szCs w:val="20"/>
    </w:rPr>
  </w:style>
  <w:style w:type="paragraph" w:styleId="Listepuces">
    <w:name w:val="List Bullet"/>
    <w:basedOn w:val="Paragraphedeliste"/>
    <w:link w:val="ListepucesCar"/>
    <w:uiPriority w:val="99"/>
    <w:unhideWhenUsed/>
    <w:rsid w:val="00864CFB"/>
  </w:style>
  <w:style w:type="paragraph" w:styleId="Listepuces2">
    <w:name w:val="List Bullet 2"/>
    <w:basedOn w:val="Paragraphedeliste"/>
    <w:uiPriority w:val="99"/>
    <w:unhideWhenUsed/>
    <w:rsid w:val="00864CFB"/>
    <w:pPr>
      <w:numPr>
        <w:ilvl w:val="1"/>
        <w:numId w:val="14"/>
      </w:numPr>
    </w:pPr>
  </w:style>
  <w:style w:type="paragraph" w:customStyle="1" w:styleId="cadre1">
    <w:name w:val="cadre 1"/>
    <w:basedOn w:val="Normal"/>
    <w:qFormat/>
    <w:rsid w:val="00864CFB"/>
    <w:pPr>
      <w:shd w:val="clear" w:color="auto" w:fill="DFD0CB"/>
    </w:pPr>
  </w:style>
  <w:style w:type="paragraph" w:customStyle="1" w:styleId="Cadre2">
    <w:name w:val="Cadre 2"/>
    <w:basedOn w:val="Normal"/>
    <w:qFormat/>
    <w:rsid w:val="00864CFB"/>
    <w:pPr>
      <w:shd w:val="clear" w:color="auto" w:fill="E5FFF3"/>
    </w:pPr>
  </w:style>
  <w:style w:type="paragraph" w:customStyle="1" w:styleId="Encart1">
    <w:name w:val="Encart 1"/>
    <w:basedOn w:val="Normal"/>
    <w:qFormat/>
    <w:rsid w:val="00864CFB"/>
    <w:pPr>
      <w:pBdr>
        <w:left w:val="single" w:sz="18" w:space="4" w:color="009081"/>
      </w:pBdr>
      <w:spacing w:after="120" w:afterAutospacing="0"/>
    </w:pPr>
    <w:rPr>
      <w:b/>
      <w:lang w:val="en-US"/>
    </w:rPr>
  </w:style>
  <w:style w:type="paragraph" w:customStyle="1" w:styleId="Encart2">
    <w:name w:val="Encart 2"/>
    <w:basedOn w:val="Normal"/>
    <w:qFormat/>
    <w:rsid w:val="00864CFB"/>
    <w:pPr>
      <w:pBdr>
        <w:left w:val="single" w:sz="18" w:space="4" w:color="009081"/>
      </w:pBdr>
      <w:spacing w:before="120" w:beforeAutospacing="0"/>
    </w:pPr>
    <w:rPr>
      <w:lang w:val="en-US"/>
    </w:rPr>
  </w:style>
  <w:style w:type="table" w:customStyle="1" w:styleId="Style2">
    <w:name w:val="Style2"/>
    <w:basedOn w:val="TableauNormal"/>
    <w:uiPriority w:val="99"/>
    <w:rsid w:val="00864CFB"/>
    <w:pPr>
      <w:spacing w:after="0"/>
    </w:pPr>
    <w:rPr>
      <w:rFonts w:ascii="Marianne" w:eastAsia="Calibri" w:hAnsi="Marianne" w:cs="Times New Roman"/>
      <w:sz w:val="20"/>
      <w:szCs w:val="20"/>
      <w:lang w:eastAsia="fr-FR"/>
    </w:rPr>
    <w:tblPr>
      <w:tblStyleRowBandSize w:val="1"/>
      <w:tblBorders>
        <w:top w:val="single" w:sz="12" w:space="0" w:color="D9D9D9" w:themeColor="background1" w:themeShade="D9"/>
        <w:left w:val="single" w:sz="12" w:space="0" w:color="D9D9D9" w:themeColor="background1" w:themeShade="D9"/>
        <w:bottom w:val="single" w:sz="12" w:space="0" w:color="D9D9D9" w:themeColor="background1" w:themeShade="D9"/>
        <w:right w:val="single" w:sz="12" w:space="0" w:color="D9D9D9" w:themeColor="background1" w:themeShade="D9"/>
        <w:insideH w:val="single" w:sz="12" w:space="0" w:color="D9D9D9" w:themeColor="background1" w:themeShade="D9"/>
        <w:insideV w:val="single" w:sz="12" w:space="0" w:color="D9D9D9" w:themeColor="background1" w:themeShade="D9"/>
      </w:tblBorders>
    </w:tblPr>
    <w:tblStylePr w:type="firstRow">
      <w:rPr>
        <w:b/>
        <w:color w:val="FFFFFF" w:themeColor="background1"/>
      </w:rPr>
      <w:tblPr/>
      <w:tcPr>
        <w:shd w:val="clear" w:color="auto" w:fill="3558A2"/>
      </w:tcPr>
    </w:tblStylePr>
    <w:tblStylePr w:type="band2Horz">
      <w:tblPr/>
      <w:tcPr>
        <w:shd w:val="clear" w:color="auto" w:fill="C6CFE3"/>
      </w:tcPr>
    </w:tblStylePr>
  </w:style>
  <w:style w:type="paragraph" w:customStyle="1" w:styleId="Style3">
    <w:name w:val="Style3"/>
    <w:basedOn w:val="Listepuces"/>
    <w:link w:val="Style3Car"/>
    <w:qFormat/>
    <w:rsid w:val="00864CFB"/>
    <w:pPr>
      <w:numPr>
        <w:numId w:val="0"/>
      </w:numPr>
    </w:pPr>
    <w:rPr>
      <w:b/>
      <w:color w:val="FFFFFF" w:themeColor="background1"/>
    </w:rPr>
  </w:style>
  <w:style w:type="table" w:customStyle="1" w:styleId="Style4">
    <w:name w:val="Style4"/>
    <w:basedOn w:val="TableauNormal"/>
    <w:uiPriority w:val="99"/>
    <w:rsid w:val="00864CFB"/>
    <w:pPr>
      <w:spacing w:after="0"/>
    </w:pPr>
    <w:rPr>
      <w:rFonts w:ascii="Marianne" w:eastAsia="Calibri" w:hAnsi="Marianne" w:cs="Times New Roman"/>
      <w:sz w:val="20"/>
      <w:szCs w:val="20"/>
      <w:lang w:eastAsia="fr-FR"/>
    </w:rPr>
    <w:tblPr>
      <w:tblStyleRowBandSize w:val="1"/>
      <w:tblStyleColBandSize w:val="1"/>
    </w:tblPr>
    <w:tblStylePr w:type="firstRow">
      <w:rPr>
        <w:b/>
        <w:color w:val="FFFFFF" w:themeColor="background1"/>
        <w:sz w:val="20"/>
      </w:rPr>
      <w:tblPr/>
      <w:tcPr>
        <w:shd w:val="clear" w:color="auto" w:fill="3558A2"/>
      </w:tcPr>
    </w:tblStylePr>
    <w:tblStylePr w:type="firstCol">
      <w:rPr>
        <w:b/>
        <w:color w:val="FFFFFF" w:themeColor="background1"/>
      </w:rPr>
      <w:tblPr/>
      <w:tcPr>
        <w:shd w:val="clear" w:color="auto" w:fill="3558A2"/>
      </w:tcPr>
    </w:tblStylePr>
    <w:tblStylePr w:type="band2Horz">
      <w:tblPr/>
      <w:tcPr>
        <w:shd w:val="clear" w:color="auto" w:fill="C6CFE3"/>
      </w:tcPr>
    </w:tblStylePr>
  </w:style>
  <w:style w:type="character" w:customStyle="1" w:styleId="ParagraphedelisteCar">
    <w:name w:val="Paragraphe de liste Car"/>
    <w:basedOn w:val="Policepardfaut"/>
    <w:link w:val="Paragraphedeliste"/>
    <w:uiPriority w:val="34"/>
    <w:rsid w:val="00864CFB"/>
    <w:rPr>
      <w:rFonts w:ascii="Marianne Light" w:eastAsia="Times New Roman" w:hAnsi="Marianne Light" w:cs="Arial"/>
      <w:iCs/>
      <w:sz w:val="20"/>
      <w:lang w:eastAsia="fr-FR"/>
    </w:rPr>
  </w:style>
  <w:style w:type="character" w:customStyle="1" w:styleId="ListepucesCar">
    <w:name w:val="Liste à puces Car"/>
    <w:basedOn w:val="ParagraphedelisteCar"/>
    <w:link w:val="Listepuces"/>
    <w:uiPriority w:val="99"/>
    <w:rsid w:val="00864CFB"/>
    <w:rPr>
      <w:rFonts w:ascii="Marianne Light" w:eastAsia="Times New Roman" w:hAnsi="Marianne Light" w:cs="Arial"/>
      <w:iCs/>
      <w:sz w:val="20"/>
      <w:lang w:eastAsia="fr-FR"/>
    </w:rPr>
  </w:style>
  <w:style w:type="character" w:customStyle="1" w:styleId="Style3Car">
    <w:name w:val="Style3 Car"/>
    <w:basedOn w:val="ListepucesCar"/>
    <w:link w:val="Style3"/>
    <w:rsid w:val="00864CFB"/>
    <w:rPr>
      <w:rFonts w:ascii="Marianne Light" w:eastAsia="Times New Roman" w:hAnsi="Marianne Light" w:cs="Arial"/>
      <w:b/>
      <w:iCs/>
      <w:color w:val="FFFFFF" w:themeColor="background1"/>
      <w:sz w:val="20"/>
      <w:lang w:eastAsia="fr-FR"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622627"/>
    <w:rPr>
      <w:color w:val="605E5C"/>
      <w:shd w:val="clear" w:color="auto" w:fill="E1DFDD"/>
    </w:rPr>
  </w:style>
  <w:style w:type="table" w:styleId="TableauListe6Couleur-Accentuation5">
    <w:name w:val="List Table 6 Colorful Accent 5"/>
    <w:basedOn w:val="TableauNormal"/>
    <w:uiPriority w:val="51"/>
    <w:rsid w:val="001A65D6"/>
    <w:pPr>
      <w:spacing w:after="0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rFonts w:ascii="Marianne Light" w:hAnsi="Marianne Light"/>
        <w:b/>
        <w:bCs/>
        <w:color w:val="375F91"/>
        <w:sz w:val="22"/>
      </w:rPr>
      <w:tblPr/>
      <w:tcPr>
        <w:tcBorders>
          <w:top w:val="single" w:sz="2" w:space="0" w:color="FFC000"/>
          <w:left w:val="single" w:sz="2" w:space="0" w:color="FFC000"/>
          <w:bottom w:val="single" w:sz="4" w:space="0" w:color="FFC000"/>
          <w:right w:val="single" w:sz="4" w:space="0" w:color="FFC000"/>
          <w:insideV w:val="single" w:sz="4" w:space="0" w:color="FFC000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Textedelespacerserv">
    <w:name w:val="Placeholder Text"/>
    <w:basedOn w:val="Policepardfaut"/>
    <w:uiPriority w:val="99"/>
    <w:semiHidden/>
    <w:rsid w:val="00DB58C9"/>
    <w:rPr>
      <w:color w:val="808080"/>
    </w:rPr>
  </w:style>
  <w:style w:type="character" w:styleId="Mentionnonrsolue">
    <w:name w:val="Unresolved Mention"/>
    <w:basedOn w:val="Policepardfaut"/>
    <w:uiPriority w:val="99"/>
    <w:semiHidden/>
    <w:unhideWhenUsed/>
    <w:rsid w:val="001808F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583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tr-dgesco-c1-4\01-Pole%20infographie-ressources\bureau%20sant&#233;\Protocole%20sant&#233;%20mentale\FDS2025-V2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B5E7D68D6BE4742B8F72589A229549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148BB00-85EC-48AF-9A58-52859F13E5F7}"/>
      </w:docPartPr>
      <w:docPartBody>
        <w:p w:rsidR="00D26BFD" w:rsidRDefault="007762E3" w:rsidP="007762E3">
          <w:pPr>
            <w:pStyle w:val="3B5E7D68D6BE4742B8F72589A229549C"/>
          </w:pPr>
          <w:r w:rsidRPr="00FC214B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C93349B142E94F9F96945F679C9CA556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203EFD2-4DF1-4CA9-9BED-97B3E9AEB4D5}"/>
      </w:docPartPr>
      <w:docPartBody>
        <w:p w:rsidR="00D26BFD" w:rsidRDefault="007762E3" w:rsidP="007762E3">
          <w:pPr>
            <w:pStyle w:val="C93349B142E94F9F96945F679C9CA556"/>
          </w:pPr>
          <w:r w:rsidRPr="00FC214B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7A154EB35E4A4FB78971D3B5662F299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682DCB4-F8F4-4080-9A1E-F475E7FCAE57}"/>
      </w:docPartPr>
      <w:docPartBody>
        <w:p w:rsidR="00D26BFD" w:rsidRDefault="007762E3" w:rsidP="007762E3">
          <w:pPr>
            <w:pStyle w:val="7A154EB35E4A4FB78971D3B5662F299A"/>
          </w:pPr>
          <w:r w:rsidRPr="00FC214B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BB9B3E4694A340D9B4CF4273CD011C9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3FE6EBC-45C2-4189-ACF6-6AFE3CBF9017}"/>
      </w:docPartPr>
      <w:docPartBody>
        <w:p w:rsidR="00D26BFD" w:rsidRDefault="007762E3" w:rsidP="007762E3">
          <w:pPr>
            <w:pStyle w:val="BB9B3E4694A340D9B4CF4273CD011C91"/>
          </w:pPr>
          <w:r w:rsidRPr="00FC214B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6ACA0B94FB57410CBA5EB6D95B18824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43A31B9-39DE-4EC8-9E93-D51BAF3DC2F5}"/>
      </w:docPartPr>
      <w:docPartBody>
        <w:p w:rsidR="00D26BFD" w:rsidRDefault="007762E3" w:rsidP="007762E3">
          <w:pPr>
            <w:pStyle w:val="6ACA0B94FB57410CBA5EB6D95B188241"/>
          </w:pPr>
          <w:r w:rsidRPr="00FC214B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CAEA8091B4F74043B7D1C297784B7B7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3AD9BEB-CFAF-46BC-831F-391C325E1D69}"/>
      </w:docPartPr>
      <w:docPartBody>
        <w:p w:rsidR="00D26BFD" w:rsidRDefault="007762E3" w:rsidP="007762E3">
          <w:pPr>
            <w:pStyle w:val="CAEA8091B4F74043B7D1C297784B7B75"/>
          </w:pPr>
          <w:r w:rsidRPr="00FC214B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A809F1C8DEFA44849EB963FA0D25F32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9DB2B28-AABF-4FD0-A13E-BB530B0D9072}"/>
      </w:docPartPr>
      <w:docPartBody>
        <w:p w:rsidR="00D26BFD" w:rsidRDefault="007762E3" w:rsidP="007762E3">
          <w:pPr>
            <w:pStyle w:val="A809F1C8DEFA44849EB963FA0D25F320"/>
          </w:pPr>
          <w:r w:rsidRPr="00FC214B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E752BCF4344647AD98F1ACD6435BFE9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E9E2D36-7DC5-4BFB-8132-FCAF11EBE27F}"/>
      </w:docPartPr>
      <w:docPartBody>
        <w:p w:rsidR="00D26BFD" w:rsidRDefault="007762E3" w:rsidP="007762E3">
          <w:pPr>
            <w:pStyle w:val="E752BCF4344647AD98F1ACD6435BFE91"/>
          </w:pPr>
          <w:r w:rsidRPr="00FC214B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60C492965A4948B19A89DCD7CD8D479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5A6B03A-CF84-4760-9FF6-455404610393}"/>
      </w:docPartPr>
      <w:docPartBody>
        <w:p w:rsidR="00D26BFD" w:rsidRDefault="007762E3" w:rsidP="007762E3">
          <w:pPr>
            <w:pStyle w:val="60C492965A4948B19A89DCD7CD8D479B"/>
          </w:pPr>
          <w:r w:rsidRPr="00FC214B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624F08BCA6B4438DB1251966A22FAC4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C21FD04-3C1F-4ED6-AF28-FF6581CB06AA}"/>
      </w:docPartPr>
      <w:docPartBody>
        <w:p w:rsidR="00D26BFD" w:rsidRDefault="007762E3" w:rsidP="007762E3">
          <w:pPr>
            <w:pStyle w:val="624F08BCA6B4438DB1251966A22FAC4B"/>
          </w:pPr>
          <w:r w:rsidRPr="00FC214B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F45A7A9A66D448ED9C7A9F3F16B675E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D554F2F9-4E27-42FA-AC5B-D65073958FCD}"/>
      </w:docPartPr>
      <w:docPartBody>
        <w:p w:rsidR="00D26BFD" w:rsidRDefault="007762E3" w:rsidP="007762E3">
          <w:pPr>
            <w:pStyle w:val="F45A7A9A66D448ED9C7A9F3F16B675EB"/>
          </w:pPr>
          <w:r w:rsidRPr="00FC214B">
            <w:rPr>
              <w:rStyle w:val="Textedelespacerserv"/>
            </w:rPr>
            <w:t>Cliquez ou appuyez ici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rianne Light">
    <w:altName w:val="Calibri"/>
    <w:charset w:val="00"/>
    <w:family w:val="auto"/>
    <w:pitch w:val="variable"/>
    <w:sig w:usb0="0000000F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 Medium">
    <w:altName w:val="Calibri"/>
    <w:charset w:val="00"/>
    <w:family w:val="auto"/>
    <w:pitch w:val="variable"/>
    <w:sig w:usb0="0000000F" w:usb1="00000000" w:usb2="00000000" w:usb3="00000000" w:csb0="00000003" w:csb1="00000000"/>
  </w:font>
  <w:font w:name="Marianne">
    <w:altName w:val="Times New Roman"/>
    <w:charset w:val="00"/>
    <w:family w:val="auto"/>
    <w:pitch w:val="variable"/>
    <w:sig w:usb0="0000000F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62E3"/>
    <w:rsid w:val="00125C61"/>
    <w:rsid w:val="001F5FFA"/>
    <w:rsid w:val="006A4DCC"/>
    <w:rsid w:val="00746021"/>
    <w:rsid w:val="007762E3"/>
    <w:rsid w:val="00D26BFD"/>
    <w:rsid w:val="00E414FE"/>
    <w:rsid w:val="00F10DF7"/>
    <w:rsid w:val="00FE1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746021"/>
    <w:rPr>
      <w:color w:val="808080"/>
    </w:rPr>
  </w:style>
  <w:style w:type="paragraph" w:customStyle="1" w:styleId="1208AA26F91242D280ABB05627647A85">
    <w:name w:val="1208AA26F91242D280ABB05627647A85"/>
    <w:rsid w:val="007762E3"/>
  </w:style>
  <w:style w:type="paragraph" w:customStyle="1" w:styleId="A7AFDAB10263424EA3C588E232D5C4DB">
    <w:name w:val="A7AFDAB10263424EA3C588E232D5C4DB"/>
    <w:rsid w:val="007762E3"/>
  </w:style>
  <w:style w:type="paragraph" w:customStyle="1" w:styleId="4428F0ABF8AA4CF4B87DF0D5993E6C17">
    <w:name w:val="4428F0ABF8AA4CF4B87DF0D5993E6C17"/>
    <w:rsid w:val="007762E3"/>
  </w:style>
  <w:style w:type="paragraph" w:customStyle="1" w:styleId="7FD2DB88F2204CFC95EEB987D3B58E99">
    <w:name w:val="7FD2DB88F2204CFC95EEB987D3B58E99"/>
    <w:rsid w:val="007762E3"/>
  </w:style>
  <w:style w:type="paragraph" w:customStyle="1" w:styleId="FE1FDF28502E4526A89E7B345EE7B395">
    <w:name w:val="FE1FDF28502E4526A89E7B345EE7B395"/>
    <w:rsid w:val="007762E3"/>
  </w:style>
  <w:style w:type="paragraph" w:customStyle="1" w:styleId="E9307D5E99C34F02B5631A9735D36F91">
    <w:name w:val="E9307D5E99C34F02B5631A9735D36F91"/>
    <w:rsid w:val="007762E3"/>
  </w:style>
  <w:style w:type="paragraph" w:customStyle="1" w:styleId="F4612647C2984DBD9FCEC7B9B1561436">
    <w:name w:val="F4612647C2984DBD9FCEC7B9B1561436"/>
    <w:rsid w:val="007762E3"/>
  </w:style>
  <w:style w:type="paragraph" w:customStyle="1" w:styleId="874DFB049CA04A8CB72B529130A18532">
    <w:name w:val="874DFB049CA04A8CB72B529130A18532"/>
    <w:rsid w:val="007762E3"/>
  </w:style>
  <w:style w:type="paragraph" w:customStyle="1" w:styleId="2025AF33F0FB4244A0BC26673533725C">
    <w:name w:val="2025AF33F0FB4244A0BC26673533725C"/>
    <w:rsid w:val="007762E3"/>
  </w:style>
  <w:style w:type="paragraph" w:customStyle="1" w:styleId="FBE1ACBEE6724A23918DD7322859A729">
    <w:name w:val="FBE1ACBEE6724A23918DD7322859A729"/>
    <w:rsid w:val="007762E3"/>
  </w:style>
  <w:style w:type="paragraph" w:customStyle="1" w:styleId="BEEADB1B61394A058419BFBAA4A87E14">
    <w:name w:val="BEEADB1B61394A058419BFBAA4A87E14"/>
    <w:rsid w:val="007762E3"/>
  </w:style>
  <w:style w:type="paragraph" w:customStyle="1" w:styleId="88AF37A762504BAD8D645E4D9C045D6E">
    <w:name w:val="88AF37A762504BAD8D645E4D9C045D6E"/>
    <w:rsid w:val="007762E3"/>
  </w:style>
  <w:style w:type="paragraph" w:customStyle="1" w:styleId="F087866A387A40B19E45A7A5E336D668">
    <w:name w:val="F087866A387A40B19E45A7A5E336D668"/>
    <w:rsid w:val="007762E3"/>
  </w:style>
  <w:style w:type="paragraph" w:customStyle="1" w:styleId="F4D5097181F34E3A8CFB3B4FED9C442B">
    <w:name w:val="F4D5097181F34E3A8CFB3B4FED9C442B"/>
    <w:rsid w:val="007762E3"/>
  </w:style>
  <w:style w:type="paragraph" w:customStyle="1" w:styleId="A02C71AAA29646C2B2C7BB36A9D9B676">
    <w:name w:val="A02C71AAA29646C2B2C7BB36A9D9B676"/>
    <w:rsid w:val="007762E3"/>
  </w:style>
  <w:style w:type="paragraph" w:customStyle="1" w:styleId="FD821FD5EBB44C568CFDA197D89280DE">
    <w:name w:val="FD821FD5EBB44C568CFDA197D89280DE"/>
    <w:rsid w:val="007762E3"/>
  </w:style>
  <w:style w:type="paragraph" w:customStyle="1" w:styleId="49C671ED6CEA46B292C29FCABAD11314">
    <w:name w:val="49C671ED6CEA46B292C29FCABAD11314"/>
    <w:rsid w:val="007762E3"/>
  </w:style>
  <w:style w:type="paragraph" w:customStyle="1" w:styleId="C6EC43DD64014DE692B27D681B3F7CE8">
    <w:name w:val="C6EC43DD64014DE692B27D681B3F7CE8"/>
    <w:rsid w:val="007762E3"/>
  </w:style>
  <w:style w:type="paragraph" w:customStyle="1" w:styleId="F1244B3E6D5F44C58C6B4F2528547565">
    <w:name w:val="F1244B3E6D5F44C58C6B4F2528547565"/>
    <w:rsid w:val="007762E3"/>
  </w:style>
  <w:style w:type="paragraph" w:customStyle="1" w:styleId="DE42021A997D466D986582B39693A4A5">
    <w:name w:val="DE42021A997D466D986582B39693A4A5"/>
    <w:rsid w:val="007762E3"/>
  </w:style>
  <w:style w:type="paragraph" w:customStyle="1" w:styleId="A166E9BF29374AF1A9DE7243BEB552E2">
    <w:name w:val="A166E9BF29374AF1A9DE7243BEB552E2"/>
    <w:rsid w:val="007762E3"/>
  </w:style>
  <w:style w:type="paragraph" w:customStyle="1" w:styleId="A465C43DFCEF460BB3EA9F59A63B7FAB">
    <w:name w:val="A465C43DFCEF460BB3EA9F59A63B7FAB"/>
    <w:rsid w:val="007762E3"/>
  </w:style>
  <w:style w:type="paragraph" w:customStyle="1" w:styleId="EC640451919540E99AF7ABBF0AB3DB3C">
    <w:name w:val="EC640451919540E99AF7ABBF0AB3DB3C"/>
    <w:rsid w:val="007762E3"/>
  </w:style>
  <w:style w:type="paragraph" w:customStyle="1" w:styleId="DFFE60BB4DDD4FF3995204FA79944F29">
    <w:name w:val="DFFE60BB4DDD4FF3995204FA79944F29"/>
    <w:rsid w:val="007762E3"/>
  </w:style>
  <w:style w:type="paragraph" w:customStyle="1" w:styleId="4A103054B8784A2EB8C50B1962797EEB">
    <w:name w:val="4A103054B8784A2EB8C50B1962797EEB"/>
    <w:rsid w:val="007762E3"/>
  </w:style>
  <w:style w:type="paragraph" w:customStyle="1" w:styleId="5D1FB7C49B8D4AB398945C66A9AF3987">
    <w:name w:val="5D1FB7C49B8D4AB398945C66A9AF3987"/>
    <w:rsid w:val="007762E3"/>
  </w:style>
  <w:style w:type="paragraph" w:customStyle="1" w:styleId="81B6A4A431484E74A0DB055045D34CC4">
    <w:name w:val="81B6A4A431484E74A0DB055045D34CC4"/>
    <w:rsid w:val="007762E3"/>
  </w:style>
  <w:style w:type="paragraph" w:customStyle="1" w:styleId="B913DE3E863A41AE9A704804E0299E21">
    <w:name w:val="B913DE3E863A41AE9A704804E0299E21"/>
    <w:rsid w:val="007762E3"/>
  </w:style>
  <w:style w:type="paragraph" w:customStyle="1" w:styleId="3B5E7D68D6BE4742B8F72589A229549C">
    <w:name w:val="3B5E7D68D6BE4742B8F72589A229549C"/>
    <w:rsid w:val="007762E3"/>
  </w:style>
  <w:style w:type="paragraph" w:customStyle="1" w:styleId="C93349B142E94F9F96945F679C9CA556">
    <w:name w:val="C93349B142E94F9F96945F679C9CA556"/>
    <w:rsid w:val="007762E3"/>
  </w:style>
  <w:style w:type="paragraph" w:customStyle="1" w:styleId="7A154EB35E4A4FB78971D3B5662F299A">
    <w:name w:val="7A154EB35E4A4FB78971D3B5662F299A"/>
    <w:rsid w:val="007762E3"/>
  </w:style>
  <w:style w:type="paragraph" w:customStyle="1" w:styleId="BB9B3E4694A340D9B4CF4273CD011C91">
    <w:name w:val="BB9B3E4694A340D9B4CF4273CD011C91"/>
    <w:rsid w:val="007762E3"/>
  </w:style>
  <w:style w:type="paragraph" w:customStyle="1" w:styleId="6ACA0B94FB57410CBA5EB6D95B188241">
    <w:name w:val="6ACA0B94FB57410CBA5EB6D95B188241"/>
    <w:rsid w:val="007762E3"/>
  </w:style>
  <w:style w:type="paragraph" w:customStyle="1" w:styleId="CAEA8091B4F74043B7D1C297784B7B75">
    <w:name w:val="CAEA8091B4F74043B7D1C297784B7B75"/>
    <w:rsid w:val="007762E3"/>
  </w:style>
  <w:style w:type="paragraph" w:customStyle="1" w:styleId="A809F1C8DEFA44849EB963FA0D25F320">
    <w:name w:val="A809F1C8DEFA44849EB963FA0D25F320"/>
    <w:rsid w:val="007762E3"/>
  </w:style>
  <w:style w:type="paragraph" w:customStyle="1" w:styleId="E752BCF4344647AD98F1ACD6435BFE91">
    <w:name w:val="E752BCF4344647AD98F1ACD6435BFE91"/>
    <w:rsid w:val="007762E3"/>
  </w:style>
  <w:style w:type="paragraph" w:customStyle="1" w:styleId="60C492965A4948B19A89DCD7CD8D479B">
    <w:name w:val="60C492965A4948B19A89DCD7CD8D479B"/>
    <w:rsid w:val="007762E3"/>
  </w:style>
  <w:style w:type="paragraph" w:customStyle="1" w:styleId="624F08BCA6B4438DB1251966A22FAC4B">
    <w:name w:val="624F08BCA6B4438DB1251966A22FAC4B"/>
    <w:rsid w:val="007762E3"/>
  </w:style>
  <w:style w:type="paragraph" w:customStyle="1" w:styleId="F45A7A9A66D448ED9C7A9F3F16B675EB">
    <w:name w:val="F45A7A9A66D448ED9C7A9F3F16B675EB"/>
    <w:rsid w:val="007762E3"/>
  </w:style>
  <w:style w:type="paragraph" w:customStyle="1" w:styleId="08DFE00FBCDF41A1962DED1DA1338A46">
    <w:name w:val="08DFE00FBCDF41A1962DED1DA1338A46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4769BCA1A4B433D83235651A6D1C5F1">
    <w:name w:val="14769BCA1A4B433D83235651A6D1C5F1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421232E97054B03B78828B7E1445ABC">
    <w:name w:val="7421232E97054B03B78828B7E1445ABC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E564D12F6544BCCBAD25DBC40029A10">
    <w:name w:val="2E564D12F6544BCCBAD25DBC40029A10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0273252274D40EFB4040771A2B348CB">
    <w:name w:val="C0273252274D40EFB4040771A2B348CB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BE05EF9E19A4D0C8F3C2A8EC8F67E00">
    <w:name w:val="7BE05EF9E19A4D0C8F3C2A8EC8F67E00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4EFDECCBE3B4080AF3F5B94AC7193A0">
    <w:name w:val="94EFDECCBE3B4080AF3F5B94AC7193A0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17B019AB955456A8F7C5E688F4DF253">
    <w:name w:val="317B019AB955456A8F7C5E688F4DF253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8660D9C59244686937D4CB7644C916A">
    <w:name w:val="98660D9C59244686937D4CB7644C916A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D109A83F47B4FF7BDD48C5777E1F81F">
    <w:name w:val="7D109A83F47B4FF7BDD48C5777E1F81F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7B216F63A094BA994C85434A36F5D08">
    <w:name w:val="C7B216F63A094BA994C85434A36F5D08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E34A5422DDE48BBACA1E67DA1073D12">
    <w:name w:val="9E34A5422DDE48BBACA1E67DA1073D12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AEF096FFED844FBB0DF8C000A7809CB">
    <w:name w:val="FAEF096FFED844FBB0DF8C000A7809CB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A058C54AAD74CD69B30580E9DC7EB5E">
    <w:name w:val="2A058C54AAD74CD69B30580E9DC7EB5E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A0AB679460245E59CB6878A88499F63">
    <w:name w:val="8A0AB679460245E59CB6878A88499F63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73CB817008E421A9CB79C39DE600B1F">
    <w:name w:val="B73CB817008E421A9CB79C39DE600B1F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76657E626604F929AFACDEC82AEBFA1">
    <w:name w:val="E76657E626604F929AFACDEC82AEBFA1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BDC8EBCB4694CC2BEB7CD0F89165B36">
    <w:name w:val="3BDC8EBCB4694CC2BEB7CD0F89165B36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75B159C76484C2BACB0765A6C6CE367">
    <w:name w:val="D75B159C76484C2BACB0765A6C6CE367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C3C1EE6368243C59071FC00D5952136">
    <w:name w:val="0C3C1EE6368243C59071FC00D5952136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FF0802BC31F4E938E8FB66F12E624ED">
    <w:name w:val="DFF0802BC31F4E938E8FB66F12E624ED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3C5AAE0CFF64BC7A907159626991A27">
    <w:name w:val="C3C5AAE0CFF64BC7A907159626991A27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5A1C19BFCC64360A18DECDFB73EA2EE">
    <w:name w:val="C5A1C19BFCC64360A18DECDFB73EA2EE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858224F82DB4BBA9F4CB33EB8727CEA">
    <w:name w:val="C858224F82DB4BBA9F4CB33EB8727CEA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1A73FE2ABFE4B2FA7943D589EA286BE">
    <w:name w:val="41A73FE2ABFE4B2FA7943D589EA286BE"/>
    <w:rsid w:val="0074602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910528D8A88432B88C5F16452A6E566">
    <w:name w:val="7910528D8A88432B88C5F16452A6E566"/>
    <w:rsid w:val="00746021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FDS2025-V2</Template>
  <TotalTime>2</TotalTime>
  <Pages>2</Pages>
  <Words>304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MENJ</dc:creator>
  <cp:keywords/>
  <dc:description/>
  <cp:lastModifiedBy>julie.martin</cp:lastModifiedBy>
  <cp:revision>2</cp:revision>
  <cp:lastPrinted>2023-08-28T09:20:00Z</cp:lastPrinted>
  <dcterms:created xsi:type="dcterms:W3CDTF">2026-02-05T15:24:00Z</dcterms:created>
  <dcterms:modified xsi:type="dcterms:W3CDTF">2026-02-05T15:24:00Z</dcterms:modified>
</cp:coreProperties>
</file>